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tag w:val="{&quot;templafy&quot;:{&quot;id&quot;:&quot;770fbb0b-e47b-4ca7-8841-fcfa03aa19da&quot;}}"/>
        <w:id w:val="69623187"/>
        <w:placeholder>
          <w:docPart w:val="3E715D9DEE434930A0A9143220A2FE84"/>
        </w:placeholder>
      </w:sdtPr>
      <w:sdtEndPr/>
      <w:sdtContent>
        <w:sdt>
          <w:sdtPr>
            <w:alias w:val="360Title"/>
            <w:tag w:val="Title"/>
            <w:id w:val="2136205543"/>
            <w:placeholder>
              <w:docPart w:val="656C04D3DA3747CF9F1BBFFBA4712196"/>
            </w:placeholder>
            <w:text w:multiLine="1"/>
          </w:sdtPr>
          <w:sdtEndPr/>
          <w:sdtContent>
            <w:p w14:paraId="3EACD72B" w14:textId="1C6199BE" w:rsidR="00A012A7" w:rsidRPr="006F1234" w:rsidRDefault="00A012A7" w:rsidP="006F1234">
              <w:pPr>
                <w:pStyle w:val="Titel"/>
              </w:pPr>
              <w:r>
                <w:t>Referat fra naboforum den 21. marts 2022</w:t>
              </w:r>
              <w:r>
                <w:br/>
                <w:t>Møde 3</w:t>
              </w:r>
            </w:p>
          </w:sdtContent>
        </w:sdt>
      </w:sdtContent>
    </w:sdt>
    <w:p w14:paraId="45AF1D39" w14:textId="6753D008" w:rsidR="00A012E0" w:rsidRDefault="00A012E0" w:rsidP="00EC17DF">
      <w:pPr>
        <w:tabs>
          <w:tab w:val="left" w:pos="1470"/>
        </w:tabs>
      </w:pPr>
    </w:p>
    <w:p w14:paraId="7592AA70" w14:textId="77777777" w:rsidR="001D7CBD" w:rsidRDefault="00A012A7" w:rsidP="00EC17DF">
      <w:pPr>
        <w:tabs>
          <w:tab w:val="left" w:pos="1470"/>
        </w:tabs>
      </w:pPr>
      <w:r>
        <w:t>Christian Tolderlund gennemgik stade på projektet. Se præsentation.</w:t>
      </w:r>
    </w:p>
    <w:p w14:paraId="4B0744DB" w14:textId="77777777" w:rsidR="001D7CBD" w:rsidRDefault="001D7CBD" w:rsidP="00EC17DF">
      <w:pPr>
        <w:tabs>
          <w:tab w:val="left" w:pos="1470"/>
        </w:tabs>
      </w:pPr>
    </w:p>
    <w:p w14:paraId="1CA8384F" w14:textId="66E33EA7" w:rsidR="001D7CBD" w:rsidRDefault="001D7CBD" w:rsidP="00EC17DF">
      <w:pPr>
        <w:tabs>
          <w:tab w:val="left" w:pos="1470"/>
        </w:tabs>
      </w:pPr>
      <w:r>
        <w:t>Derudover blev følgende emner vendt på mødet.</w:t>
      </w:r>
    </w:p>
    <w:p w14:paraId="56F0B17A" w14:textId="6AD57646" w:rsidR="001D7CBD" w:rsidRDefault="001D7CBD" w:rsidP="00EC17DF">
      <w:pPr>
        <w:tabs>
          <w:tab w:val="left" w:pos="1470"/>
        </w:tabs>
      </w:pPr>
    </w:p>
    <w:p w14:paraId="1A275D48" w14:textId="4528E834" w:rsidR="001D7CBD" w:rsidRDefault="001D7CBD" w:rsidP="001D7CBD">
      <w:pPr>
        <w:pStyle w:val="Overskrift2"/>
      </w:pPr>
      <w:r>
        <w:t>Støjhåndteringsplan.</w:t>
      </w:r>
    </w:p>
    <w:p w14:paraId="4D60DA26" w14:textId="59ACC0E4" w:rsidR="001D7CBD" w:rsidRDefault="001D7CBD" w:rsidP="001D7CBD">
      <w:r>
        <w:t>Støjhåndteringsplanen udsendes med referatet, og den bliver et punkt på dagsorden for næste møde i naboforum.</w:t>
      </w:r>
    </w:p>
    <w:p w14:paraId="6CF051BD" w14:textId="77777777" w:rsidR="001D7CBD" w:rsidRDefault="001D7CBD" w:rsidP="004D2600">
      <w:pPr>
        <w:rPr>
          <w:rFonts w:cs="Arial"/>
          <w:color w:val="000000"/>
        </w:rPr>
      </w:pPr>
    </w:p>
    <w:p w14:paraId="2BD32F3F" w14:textId="09491DC0" w:rsidR="004D2600" w:rsidRDefault="001D7CBD" w:rsidP="004D2600">
      <w:pPr>
        <w:rPr>
          <w:rFonts w:cs="Arial"/>
          <w:color w:val="000000"/>
        </w:rPr>
      </w:pPr>
      <w:r>
        <w:rPr>
          <w:rFonts w:cs="Arial"/>
          <w:color w:val="000000"/>
        </w:rPr>
        <w:t>S</w:t>
      </w:r>
      <w:r w:rsidR="004D2600">
        <w:rPr>
          <w:rFonts w:cs="Arial"/>
          <w:color w:val="000000"/>
        </w:rPr>
        <w:t>tøjhåndteringsplanen</w:t>
      </w:r>
      <w:r>
        <w:rPr>
          <w:rFonts w:cs="Arial"/>
          <w:color w:val="000000"/>
        </w:rPr>
        <w:t>, som er fra juli 2021, er godkendt af Københavns Kommune</w:t>
      </w:r>
      <w:r w:rsidR="004D2600">
        <w:rPr>
          <w:rFonts w:cs="Arial"/>
          <w:color w:val="000000"/>
        </w:rPr>
        <w:t>.</w:t>
      </w:r>
      <w:r>
        <w:rPr>
          <w:rFonts w:cs="Arial"/>
          <w:color w:val="000000"/>
        </w:rPr>
        <w:t xml:space="preserve"> </w:t>
      </w:r>
      <w:r w:rsidR="004D2600">
        <w:rPr>
          <w:rFonts w:cs="Arial"/>
          <w:color w:val="000000"/>
        </w:rPr>
        <w:t>Støjhåndteringsplanen er ikke et udbudsdokument</w:t>
      </w:r>
      <w:r>
        <w:rPr>
          <w:rFonts w:cs="Arial"/>
          <w:color w:val="000000"/>
        </w:rPr>
        <w:t>,</w:t>
      </w:r>
      <w:r w:rsidR="004D2600">
        <w:rPr>
          <w:rFonts w:cs="Arial"/>
          <w:color w:val="000000"/>
        </w:rPr>
        <w:t xml:space="preserve"> men indholdet er indarbejdet som krav i udbudsmaterialet.</w:t>
      </w:r>
    </w:p>
    <w:p w14:paraId="1F6683F7" w14:textId="101F6C44" w:rsidR="004D2600" w:rsidRDefault="004D2600" w:rsidP="004D2600">
      <w:pPr>
        <w:rPr>
          <w:rFonts w:cs="Arial"/>
          <w:color w:val="000000"/>
        </w:rPr>
      </w:pPr>
    </w:p>
    <w:p w14:paraId="20892666" w14:textId="20046447" w:rsidR="001D7CBD" w:rsidRDefault="001D7CBD" w:rsidP="001D7CBD">
      <w:pPr>
        <w:pStyle w:val="Overskrift2"/>
      </w:pPr>
      <w:r>
        <w:t>Arbejdstider</w:t>
      </w:r>
    </w:p>
    <w:p w14:paraId="01AAA453" w14:textId="3BA98A0A" w:rsidR="001D7CBD" w:rsidRDefault="001D7CBD" w:rsidP="001D7CBD">
      <w:pPr>
        <w:rPr>
          <w:rFonts w:cs="Arial"/>
          <w:color w:val="000000"/>
        </w:rPr>
      </w:pPr>
      <w:r>
        <w:rPr>
          <w:rFonts w:cs="Arial"/>
          <w:color w:val="000000"/>
        </w:rPr>
        <w:t>På naboforum nr. 2 oplyste Vejdirektoratet følgende, som fortsat er gældende:</w:t>
      </w:r>
    </w:p>
    <w:p w14:paraId="6387B323" w14:textId="77777777" w:rsidR="001D7CBD" w:rsidRPr="001D7CBD" w:rsidRDefault="001D7CBD" w:rsidP="001D7CBD"/>
    <w:p w14:paraId="3AE159AC" w14:textId="5211291E" w:rsidR="004D2600" w:rsidRDefault="004D2600" w:rsidP="004D2600">
      <w:pPr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1CA29FDD" wp14:editId="119E8211">
            <wp:extent cx="6120130" cy="1321435"/>
            <wp:effectExtent l="19050" t="19050" r="13970" b="1206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2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DB535C" w14:textId="3890912F" w:rsidR="00CD41B5" w:rsidRDefault="004D2600" w:rsidP="001D7CBD">
      <w:pPr>
        <w:pStyle w:val="Overskrift2"/>
        <w:rPr>
          <w:rFonts w:eastAsia="Times New Roman"/>
        </w:rPr>
      </w:pPr>
      <w:r w:rsidRPr="001D7CBD">
        <w:rPr>
          <w:rFonts w:eastAsia="Times New Roman"/>
        </w:rPr>
        <w:br/>
      </w:r>
      <w:r w:rsidR="001D7CBD">
        <w:rPr>
          <w:rFonts w:eastAsia="Times New Roman"/>
        </w:rPr>
        <w:t>Forventet lastbiltrafik</w:t>
      </w:r>
    </w:p>
    <w:p w14:paraId="779136C4" w14:textId="0FE2C718" w:rsidR="00CD41B5" w:rsidRDefault="00CD41B5" w:rsidP="00CD41B5">
      <w:pPr>
        <w:rPr>
          <w:rFonts w:cs="Arial"/>
          <w:color w:val="000000"/>
        </w:rPr>
      </w:pPr>
      <w:r>
        <w:rPr>
          <w:rFonts w:cs="Arial"/>
          <w:color w:val="000000"/>
        </w:rPr>
        <w:t>I afsnit 8 i VVM-rapporten er der tal for lastbiltrafikken.</w:t>
      </w:r>
      <w:r w:rsidR="00B2189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Den valgte løsning er A.</w:t>
      </w:r>
    </w:p>
    <w:p w14:paraId="1D1E882D" w14:textId="77777777" w:rsidR="00CD41B5" w:rsidRPr="00CD41B5" w:rsidRDefault="00CD41B5" w:rsidP="00CD41B5"/>
    <w:p w14:paraId="7E8CF075" w14:textId="2065D405" w:rsidR="004D2600" w:rsidRPr="001D7CBD" w:rsidRDefault="00CD41B5" w:rsidP="001D7CBD">
      <w:pPr>
        <w:pStyle w:val="Overskrift2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15772A2" wp14:editId="77414C1D">
            <wp:extent cx="4907357" cy="6743700"/>
            <wp:effectExtent l="19050" t="19050" r="26670" b="190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38" cy="675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9139F2" w14:textId="52CABBAB" w:rsidR="004D2600" w:rsidRDefault="004D2600" w:rsidP="00CD41B5">
      <w:pPr>
        <w:pStyle w:val="Overskrift2"/>
      </w:pPr>
      <w:r>
        <w:rPr>
          <w:rFonts w:eastAsia="Times New Roman"/>
        </w:rPr>
        <w:br/>
      </w:r>
      <w:r w:rsidR="00CD41B5">
        <w:t>Grundvandssænkning</w:t>
      </w:r>
    </w:p>
    <w:p w14:paraId="0468D634" w14:textId="1F11F677" w:rsidR="004D2600" w:rsidRDefault="004D2600" w:rsidP="004D2600">
      <w:pPr>
        <w:rPr>
          <w:rFonts w:cs="Arial"/>
        </w:rPr>
      </w:pPr>
      <w:r>
        <w:rPr>
          <w:rFonts w:cs="Arial"/>
        </w:rPr>
        <w:t>For at kunne etablere en tunnel i en tør byggegrube</w:t>
      </w:r>
      <w:r w:rsidR="001429C9">
        <w:rPr>
          <w:rFonts w:cs="Arial"/>
        </w:rPr>
        <w:t>,</w:t>
      </w:r>
      <w:r>
        <w:rPr>
          <w:rFonts w:cs="Arial"/>
        </w:rPr>
        <w:t xml:space="preserve"> er det nødvendigt at sænke grundvandet lokalt. </w:t>
      </w:r>
    </w:p>
    <w:p w14:paraId="44EE41D6" w14:textId="138B377E" w:rsidR="004D2600" w:rsidRDefault="004D2600" w:rsidP="004D2600">
      <w:pPr>
        <w:rPr>
          <w:rFonts w:cs="Arial"/>
        </w:rPr>
      </w:pPr>
      <w:r>
        <w:rPr>
          <w:rFonts w:cs="Arial"/>
        </w:rPr>
        <w:t>Rørene er med til at lede det oppumpede vand tilbage til grundvandet udenfor det område</w:t>
      </w:r>
      <w:r w:rsidR="001429C9">
        <w:rPr>
          <w:rFonts w:cs="Arial"/>
        </w:rPr>
        <w:t xml:space="preserve">, </w:t>
      </w:r>
      <w:r>
        <w:rPr>
          <w:rFonts w:cs="Arial"/>
        </w:rPr>
        <w:t xml:space="preserve">der arbejdes i og dermed begrænses omfanget af grundvandssænkningen. </w:t>
      </w:r>
    </w:p>
    <w:p w14:paraId="52AA29FA" w14:textId="77777777" w:rsidR="001429C9" w:rsidRDefault="001429C9" w:rsidP="004D2600">
      <w:pPr>
        <w:rPr>
          <w:rFonts w:cs="Arial"/>
        </w:rPr>
      </w:pPr>
    </w:p>
    <w:p w14:paraId="63225B6E" w14:textId="1375F50F" w:rsidR="00CD41B5" w:rsidRDefault="00CD41B5" w:rsidP="004D2600">
      <w:pPr>
        <w:rPr>
          <w:rFonts w:cs="Arial"/>
        </w:rPr>
      </w:pPr>
      <w:r>
        <w:rPr>
          <w:rFonts w:cs="Arial"/>
        </w:rPr>
        <w:t xml:space="preserve">I forbindelse med anlæg af Nordhavnstunnelen bliver der opsat blå </w:t>
      </w:r>
      <w:r w:rsidR="006F5D91">
        <w:rPr>
          <w:rFonts w:cs="Arial"/>
        </w:rPr>
        <w:t xml:space="preserve">eller sorte </w:t>
      </w:r>
      <w:r>
        <w:rPr>
          <w:rFonts w:cs="Arial"/>
        </w:rPr>
        <w:t>rør på det markerede areal:</w:t>
      </w:r>
    </w:p>
    <w:p w14:paraId="683AB83C" w14:textId="17272838" w:rsidR="004D2600" w:rsidRDefault="004D2600" w:rsidP="004D2600">
      <w:pPr>
        <w:rPr>
          <w:rFonts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16D01B6A" wp14:editId="1FE8FC93">
            <wp:extent cx="4013200" cy="4679950"/>
            <wp:effectExtent l="47625" t="9525" r="53975" b="158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32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0999997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2FBAD361" w14:textId="77777777" w:rsidR="004D2600" w:rsidRDefault="004D2600" w:rsidP="004D2600">
      <w:pPr>
        <w:rPr>
          <w:rFonts w:cs="Arial"/>
          <w:color w:val="000000"/>
        </w:rPr>
      </w:pPr>
      <w:r>
        <w:rPr>
          <w:rFonts w:cs="Arial"/>
          <w:color w:val="000000"/>
        </w:rPr>
        <w:t>Korridor for rørføring fremgår af udsnit (blåt område, inkl. stiplet sort streg). Så det er hele vejen ned af Strandpromenaden.</w:t>
      </w:r>
    </w:p>
    <w:p w14:paraId="2D4BF433" w14:textId="77777777" w:rsidR="004D2600" w:rsidRDefault="004D2600" w:rsidP="004D2600">
      <w:pPr>
        <w:rPr>
          <w:rFonts w:cs="Arial"/>
          <w:color w:val="000000"/>
        </w:rPr>
      </w:pPr>
    </w:p>
    <w:p w14:paraId="6BA84F83" w14:textId="134082B0" w:rsidR="004D2600" w:rsidRDefault="004D2600" w:rsidP="004D2600">
      <w:pPr>
        <w:rPr>
          <w:rFonts w:cs="Arial"/>
        </w:rPr>
      </w:pPr>
      <w:r>
        <w:rPr>
          <w:rFonts w:cs="Arial"/>
        </w:rPr>
        <w:t>Rørene må forventes at være synlige i gadebilledet i en periode på 3-4 år</w:t>
      </w:r>
      <w:r w:rsidR="00CD41B5">
        <w:rPr>
          <w:rFonts w:cs="Arial"/>
        </w:rPr>
        <w:t>, og er desværre et</w:t>
      </w:r>
      <w:r>
        <w:rPr>
          <w:rFonts w:cs="Arial"/>
        </w:rPr>
        <w:t xml:space="preserve"> nødvendigt onde. </w:t>
      </w:r>
      <w:r w:rsidR="00CD41B5">
        <w:rPr>
          <w:rFonts w:cs="Arial"/>
        </w:rPr>
        <w:t xml:space="preserve"> </w:t>
      </w:r>
      <w:r>
        <w:rPr>
          <w:rFonts w:cs="Arial"/>
        </w:rPr>
        <w:t>Rørføringen kan principielt føres under jorden, men en sådan løsning er forbundet med væsentligt flere omkostninger. Det er forudsat</w:t>
      </w:r>
      <w:r w:rsidR="00CD41B5">
        <w:rPr>
          <w:rFonts w:cs="Arial"/>
        </w:rPr>
        <w:t>,</w:t>
      </w:r>
      <w:r>
        <w:rPr>
          <w:rFonts w:cs="Arial"/>
        </w:rPr>
        <w:t xml:space="preserve"> at rørene føres over jorden som det også var tilfældet da man etablerede Nordhavnsvej.</w:t>
      </w:r>
    </w:p>
    <w:p w14:paraId="32FF3373" w14:textId="0A4F34D3" w:rsidR="004D2600" w:rsidRDefault="001429C9" w:rsidP="004D2600">
      <w:pPr>
        <w:rPr>
          <w:rFonts w:cs="Arial"/>
          <w:color w:val="000000"/>
        </w:rPr>
      </w:pPr>
      <w:r>
        <w:rPr>
          <w:rFonts w:cs="Arial"/>
        </w:rPr>
        <w:br/>
      </w:r>
      <w:r w:rsidR="00CD41B5">
        <w:rPr>
          <w:rFonts w:cs="Arial"/>
        </w:rPr>
        <w:t>Eksempel:</w:t>
      </w:r>
    </w:p>
    <w:p w14:paraId="6BFCADA8" w14:textId="03790D9A" w:rsidR="004D2600" w:rsidRDefault="004D2600" w:rsidP="004D2600">
      <w:pPr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 wp14:anchorId="48B87757" wp14:editId="0EA49C27">
            <wp:extent cx="3039087" cy="188595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46" cy="19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F23D" w14:textId="77777777" w:rsidR="00A47D36" w:rsidRDefault="00A47D36" w:rsidP="001429C9">
      <w:pPr>
        <w:pStyle w:val="Overskrift2"/>
        <w:rPr>
          <w:rFonts w:eastAsia="Times New Roman"/>
        </w:rPr>
      </w:pPr>
    </w:p>
    <w:p w14:paraId="3BC300DD" w14:textId="482E49E0" w:rsidR="004D2600" w:rsidRDefault="001429C9" w:rsidP="001429C9">
      <w:pPr>
        <w:pStyle w:val="Overskrift2"/>
        <w:rPr>
          <w:rFonts w:eastAsia="Times New Roman"/>
        </w:rPr>
      </w:pPr>
      <w:r>
        <w:rPr>
          <w:rFonts w:eastAsia="Times New Roman"/>
        </w:rPr>
        <w:t>Skal de bydende vurderes på støj</w:t>
      </w:r>
    </w:p>
    <w:p w14:paraId="4AEAE069" w14:textId="0F709436" w:rsidR="001429C9" w:rsidRDefault="001429C9" w:rsidP="001429C9">
      <w:pPr>
        <w:rPr>
          <w:rFonts w:cs="Arial"/>
          <w:color w:val="000000"/>
        </w:rPr>
      </w:pPr>
      <w:r>
        <w:rPr>
          <w:rFonts w:cs="Arial"/>
          <w:color w:val="000000"/>
        </w:rPr>
        <w:t>De bydende bliver ikke vurderet på støj.</w:t>
      </w:r>
      <w:r w:rsidRPr="001429C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Vi tillægger arbejdsmiljø og CSR værdi under D.</w:t>
      </w:r>
    </w:p>
    <w:p w14:paraId="145749B2" w14:textId="77777777" w:rsidR="001429C9" w:rsidRDefault="001429C9" w:rsidP="001429C9">
      <w:pPr>
        <w:rPr>
          <w:rFonts w:cs="Arial"/>
          <w:color w:val="000000"/>
        </w:rPr>
      </w:pPr>
    </w:p>
    <w:p w14:paraId="73B2E0F1" w14:textId="77777777" w:rsidR="001429C9" w:rsidRDefault="001429C9" w:rsidP="001429C9">
      <w:pPr>
        <w:rPr>
          <w:rFonts w:cs="Arial"/>
          <w:color w:val="000000"/>
        </w:rPr>
      </w:pPr>
      <w:r>
        <w:rPr>
          <w:rFonts w:cs="Arial"/>
          <w:color w:val="000000"/>
        </w:rPr>
        <w:t>Følgende forhold tillægges værdi: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mail signature"/>
      </w:tblPr>
      <w:tblGrid>
        <w:gridCol w:w="9638"/>
      </w:tblGrid>
      <w:tr w:rsidR="004D2600" w14:paraId="3AD25438" w14:textId="77777777" w:rsidTr="004D2600">
        <w:tc>
          <w:tcPr>
            <w:tcW w:w="5000" w:type="pct"/>
            <w:vAlign w:val="center"/>
          </w:tcPr>
          <w:p w14:paraId="7727541A" w14:textId="49D601BF" w:rsidR="004D2600" w:rsidRDefault="001429C9">
            <w:pPr>
              <w:spacing w:before="30" w:after="30"/>
              <w:rPr>
                <w:rFonts w:cs="Arial"/>
                <w:color w:val="000000"/>
                <w:sz w:val="16"/>
                <w:szCs w:val="16"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320DDE18" wp14:editId="2EE44EDA">
                  <wp:extent cx="4845050" cy="4140200"/>
                  <wp:effectExtent l="19050" t="19050" r="12700" b="1270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414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AE20C" w14:textId="79EE041A" w:rsidR="00A012A7" w:rsidRDefault="00A012A7" w:rsidP="00EC17DF">
      <w:pPr>
        <w:tabs>
          <w:tab w:val="left" w:pos="1470"/>
        </w:tabs>
      </w:pPr>
    </w:p>
    <w:p w14:paraId="2BCB3A80" w14:textId="77777777" w:rsidR="00A47D36" w:rsidRDefault="00A47D36" w:rsidP="00A47D36">
      <w:pPr>
        <w:pStyle w:val="Overskrift2"/>
        <w:rPr>
          <w:rStyle w:val="Overskrift2Tegn"/>
          <w:b/>
          <w:bCs/>
        </w:rPr>
      </w:pPr>
      <w:r>
        <w:rPr>
          <w:rStyle w:val="Overskrift2Tegn"/>
          <w:b/>
          <w:bCs/>
        </w:rPr>
        <w:t>Byggepladshegn/støjhegn</w:t>
      </w:r>
    </w:p>
    <w:p w14:paraId="32B23076" w14:textId="42266BD7" w:rsidR="00A47D36" w:rsidRDefault="00A47D36" w:rsidP="00A47D36">
      <w:pPr>
        <w:rPr>
          <w:rStyle w:val="Overskrift2Tegn"/>
          <w:b w:val="0"/>
          <w:bCs w:val="0"/>
        </w:rPr>
      </w:pPr>
      <w:r>
        <w:rPr>
          <w:rStyle w:val="Overskrift2Tegn"/>
          <w:b w:val="0"/>
          <w:bCs w:val="0"/>
        </w:rPr>
        <w:t>Byggepladshegnet ud mod Strandvænget, som skal beskytte naboerne på og bag Strandpromenaden mod støj fra byggepladsen kommer først op, når der er kommet opfyld i havnen (fordi det skal opsættes på byggepladsarealet). Der kommer et almindeligt byggepladshegn op i starten.</w:t>
      </w:r>
    </w:p>
    <w:p w14:paraId="34EC449F" w14:textId="10E1DFEF" w:rsidR="00A47D36" w:rsidRPr="00A47D36" w:rsidRDefault="00A47D36" w:rsidP="00A47D36">
      <w:pPr>
        <w:rPr>
          <w:rStyle w:val="Overskrift2Tegn"/>
          <w:rFonts w:eastAsiaTheme="minorHAnsi" w:cstheme="minorBidi"/>
          <w:b w:val="0"/>
          <w:bCs w:val="0"/>
          <w:szCs w:val="20"/>
        </w:rPr>
      </w:pPr>
      <w:r>
        <w:rPr>
          <w:rStyle w:val="Overskrift2Tegn"/>
          <w:b w:val="0"/>
          <w:bCs w:val="0"/>
        </w:rPr>
        <w:br/>
        <w:t xml:space="preserve">Svanesøen </w:t>
      </w:r>
      <w:r w:rsidR="006F5D91">
        <w:rPr>
          <w:rStyle w:val="Overskrift2Tegn"/>
          <w:b w:val="0"/>
          <w:bCs w:val="0"/>
        </w:rPr>
        <w:t>i</w:t>
      </w:r>
      <w:r w:rsidR="006F5D91">
        <w:t>nddrages som arbejdsareal</w:t>
      </w:r>
      <w:r w:rsidR="006F5D91">
        <w:t>,</w:t>
      </w:r>
      <w:r w:rsidR="006F5D91">
        <w:t xml:space="preserve"> og kan dermed ikke benyttes i anlægsperioden</w:t>
      </w:r>
      <w:r w:rsidR="006F5D91">
        <w:t>.</w:t>
      </w:r>
      <w:r>
        <w:rPr>
          <w:rStyle w:val="Overskrift2Tegn"/>
          <w:b w:val="0"/>
          <w:bCs w:val="0"/>
        </w:rPr>
        <w:br/>
      </w:r>
    </w:p>
    <w:p w14:paraId="050856DD" w14:textId="6711467A" w:rsidR="001429C9" w:rsidRDefault="001429C9" w:rsidP="001429C9">
      <w:pPr>
        <w:rPr>
          <w:rFonts w:eastAsia="Times New Roman" w:cs="Arial"/>
          <w:color w:val="000000"/>
        </w:rPr>
      </w:pPr>
      <w:r w:rsidRPr="001429C9">
        <w:rPr>
          <w:rStyle w:val="Overskrift2Tegn"/>
        </w:rPr>
        <w:t>Lyskryds ned mod strandpromenaden</w:t>
      </w:r>
      <w:r w:rsidRPr="001429C9">
        <w:rPr>
          <w:rFonts w:eastAsia="Times New Roman" w:cs="Arial"/>
          <w:color w:val="000000"/>
        </w:rPr>
        <w:t xml:space="preserve"> </w:t>
      </w:r>
    </w:p>
    <w:p w14:paraId="17B90BE2" w14:textId="51B2C8B5" w:rsidR="001429C9" w:rsidRDefault="001429C9" w:rsidP="001429C9">
      <w:pPr>
        <w:rPr>
          <w:rFonts w:cs="Arial"/>
          <w:color w:val="000000"/>
        </w:rPr>
      </w:pPr>
      <w:r>
        <w:rPr>
          <w:rFonts w:eastAsia="Times New Roman" w:cs="Arial"/>
          <w:color w:val="000000"/>
        </w:rPr>
        <w:t xml:space="preserve">Problemet er, at </w:t>
      </w:r>
      <w:r w:rsidRPr="001429C9">
        <w:rPr>
          <w:rFonts w:eastAsia="Times New Roman" w:cs="Arial"/>
          <w:color w:val="000000"/>
        </w:rPr>
        <w:t>man kommer ofte til at køre over for rødt</w:t>
      </w:r>
      <w:r>
        <w:rPr>
          <w:rFonts w:eastAsia="Times New Roman" w:cs="Arial"/>
          <w:color w:val="000000"/>
        </w:rPr>
        <w:t>. Vejdirektoratets trafikmand orienterer Københavns Kommune, der er vejmyndighed.</w:t>
      </w:r>
    </w:p>
    <w:p w14:paraId="3B2064AA" w14:textId="77777777" w:rsidR="001429C9" w:rsidRDefault="001429C9" w:rsidP="00EC17DF">
      <w:pPr>
        <w:tabs>
          <w:tab w:val="left" w:pos="1470"/>
        </w:tabs>
      </w:pPr>
    </w:p>
    <w:p w14:paraId="7CD0F77A" w14:textId="3C714452" w:rsidR="00A012A7" w:rsidRDefault="00A012A7" w:rsidP="00A012A7">
      <w:pPr>
        <w:pStyle w:val="Overskrift2"/>
      </w:pPr>
      <w:r>
        <w:t>Kommunikation</w:t>
      </w:r>
    </w:p>
    <w:p w14:paraId="6056D00F" w14:textId="7512EC1B" w:rsidR="00A012A7" w:rsidRDefault="00A012A7" w:rsidP="00A012A7">
      <w:r>
        <w:t xml:space="preserve">I kan følge med i projektet på </w:t>
      </w:r>
      <w:hyperlink r:id="rId24" w:history="1">
        <w:r w:rsidRPr="00A012A7">
          <w:rPr>
            <w:color w:val="0000FF"/>
            <w:u w:val="single"/>
          </w:rPr>
          <w:t>Nordhavnstunnel | Vejdirektoratet</w:t>
        </w:r>
      </w:hyperlink>
      <w:r>
        <w:t xml:space="preserve"> – under fotos kommer der månedligt nye dronefotos op.</w:t>
      </w:r>
      <w:r w:rsidR="00874C22">
        <w:t xml:space="preserve"> På samme side er det nu også muligt at tilmelde sig et nyhedsbrev, som vi regner med at begynde at sende ud efter sommerferien.</w:t>
      </w:r>
    </w:p>
    <w:p w14:paraId="71F8C204" w14:textId="6F37F72E" w:rsidR="00874C22" w:rsidRDefault="00874C22" w:rsidP="00A012A7"/>
    <w:p w14:paraId="511296EC" w14:textId="136E3BC9" w:rsidR="00874C22" w:rsidRDefault="00874C22" w:rsidP="00A012A7">
      <w:r>
        <w:t>Og så håber vi, at vi ser nogen af jer og jeres naboer den 4. april til markering af første anlægsmilepæl.</w:t>
      </w:r>
    </w:p>
    <w:p w14:paraId="06F85402" w14:textId="7FBB76DD" w:rsidR="00874C22" w:rsidRDefault="00874C22" w:rsidP="00A012A7"/>
    <w:p w14:paraId="14554F57" w14:textId="77777777" w:rsidR="004D2600" w:rsidRDefault="004D2600" w:rsidP="004D2600">
      <w:pPr>
        <w:pStyle w:val="Overskrift2"/>
      </w:pPr>
      <w:r>
        <w:t>Næste møde</w:t>
      </w:r>
    </w:p>
    <w:p w14:paraId="275C174B" w14:textId="0D02BB6A" w:rsidR="00A012A7" w:rsidRDefault="004D2600" w:rsidP="004D2600">
      <w:r>
        <w:lastRenderedPageBreak/>
        <w:t xml:space="preserve">Vejdirektoratet indkalder til næste møde i </w:t>
      </w:r>
      <w:r w:rsidR="001D7CBD">
        <w:t>september.</w:t>
      </w:r>
      <w:r>
        <w:br/>
      </w:r>
    </w:p>
    <w:p w14:paraId="33ED91E3" w14:textId="3C028277" w:rsidR="00A012A7" w:rsidRDefault="00A012A7" w:rsidP="00EC17DF">
      <w:pPr>
        <w:tabs>
          <w:tab w:val="left" w:pos="1470"/>
        </w:tabs>
      </w:pPr>
    </w:p>
    <w:p w14:paraId="4753D045" w14:textId="7569B404" w:rsidR="00A012A7" w:rsidRDefault="00A012A7" w:rsidP="00EC17DF">
      <w:pPr>
        <w:tabs>
          <w:tab w:val="left" w:pos="1470"/>
        </w:tabs>
      </w:pPr>
    </w:p>
    <w:p w14:paraId="732BEC32" w14:textId="77777777" w:rsidR="00A012A7" w:rsidRPr="00A012E0" w:rsidRDefault="00A012A7" w:rsidP="00EC17DF">
      <w:pPr>
        <w:tabs>
          <w:tab w:val="left" w:pos="1470"/>
        </w:tabs>
      </w:pPr>
    </w:p>
    <w:sectPr w:rsidR="00A012A7" w:rsidRPr="00A012E0" w:rsidSect="00A012A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2438" w:right="1134" w:bottom="1701" w:left="1134" w:header="601" w:footer="1077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2"/>
    </wne:keymap>
    <wne:keymap wne:kcmPrimary="0432">
      <wne:acd wne:acdName="acd1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4E">
      <wne:acd wne:acdName="acd7"/>
    </wne:keymap>
    <wne:keymap wne:kcmPrimary="0450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cdName="acd0" wne:fciBasedOn="Symbol"/>
    <wne:acd wne:argValue="AQAAAAIA" wne:acdName="acd1" wne:fciIndexBasedOn="0065"/>
    <wne:acd wne:argValue="AQAAAAEA" wne:acdName="acd2" wne:fciIndexBasedOn="0065"/>
    <wne:acd wne:argValue="AQAAAAMA" wne:acdName="acd3" wne:fciIndexBasedOn="0065"/>
    <wne:acd wne:argValue="AQAAAAQA" wne:acdName="acd4" wne:fciIndexBasedOn="0065"/>
    <wne:acd wne:argValue="AQAAAAUA" wne:acdName="acd5" wne:fciIndexBasedOn="0065"/>
    <wne:acd wne:argValue="AQAAADAA" wne:acdName="acd6" wne:fciIndexBasedOn="0065"/>
    <wne:acd wne:argValue="AQAAADEA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F66F2" w14:textId="77777777" w:rsidR="00C56385" w:rsidRDefault="00C56385" w:rsidP="009E4B94">
      <w:pPr>
        <w:spacing w:line="240" w:lineRule="auto"/>
      </w:pPr>
      <w:r>
        <w:separator/>
      </w:r>
    </w:p>
  </w:endnote>
  <w:endnote w:type="continuationSeparator" w:id="0">
    <w:p w14:paraId="1CB21A67" w14:textId="77777777" w:rsidR="00C56385" w:rsidRDefault="00C56385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F1923" w14:textId="77777777" w:rsidR="00A012A7" w:rsidRDefault="00A012A7">
    <w:pPr>
      <w:pStyle w:val="Sidefod"/>
    </w:pPr>
  </w:p>
  <w:p w14:paraId="5A6210AD" w14:textId="77777777" w:rsidR="00A30A14" w:rsidRDefault="00A30A1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1BFA" w14:textId="77777777" w:rsidR="00A012A7" w:rsidRPr="00681D83" w:rsidRDefault="00A012A7" w:rsidP="008E4366">
    <w:pPr>
      <w:pStyle w:val="Sidefod"/>
      <w:jc w:val="center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>
      <w:t>1</w:t>
    </w:r>
    <w:r>
      <w:fldChar w:fldCharType="end"/>
    </w:r>
  </w:p>
  <w:p w14:paraId="08E2536C" w14:textId="77777777" w:rsidR="00A30A14" w:rsidRDefault="00A30A1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5A54F" w14:textId="77777777" w:rsidR="00A012A7" w:rsidRDefault="00A012A7" w:rsidP="00ED282F">
    <w:pPr>
      <w:pStyle w:val="Sidefod"/>
      <w:spacing w:before="454"/>
    </w:pPr>
  </w:p>
  <w:tbl>
    <w:tblPr>
      <w:tblStyle w:val="Tabel-Gitter"/>
      <w:tblpPr w:vertAnchor="page" w:horzAnchor="margin" w:tblpYSpec="bottom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0"/>
      <w:gridCol w:w="2410"/>
      <w:gridCol w:w="2693"/>
    </w:tblGrid>
    <w:tr w:rsidR="00A012A7" w14:paraId="1F2F7F73" w14:textId="77777777" w:rsidTr="00583734">
      <w:trPr>
        <w:trHeight w:val="567"/>
      </w:trPr>
      <w:tc>
        <w:tcPr>
          <w:tcW w:w="2410" w:type="dxa"/>
          <w:vAlign w:val="bottom"/>
        </w:tcPr>
        <w:sdt>
          <w:sdtPr>
            <w:tag w:val="{&quot;templafy&quot;:{&quot;id&quot;:&quot;2209c956-b0fc-4b66-b12f-712ede32bc7b&quot;}}"/>
            <w:id w:val="-680578259"/>
            <w:placeholder>
              <w:docPart w:val="A8A7630731DB44A8B62263CC4DAD182E"/>
            </w:placeholder>
          </w:sdtPr>
          <w:sdtEndPr/>
          <w:sdtContent>
            <w:p w14:paraId="1273740F" w14:textId="77777777" w:rsidR="00A012A7" w:rsidRDefault="00A012A7">
              <w:pPr>
                <w:pStyle w:val="Sidefod"/>
              </w:pPr>
              <w:r>
                <w:t>Vejdirektoratet</w:t>
              </w:r>
            </w:p>
          </w:sdtContent>
        </w:sdt>
        <w:sdt>
          <w:sdtPr>
            <w:alias w:val="UserProfile.Office.Address"/>
            <w:tag w:val="{&quot;templafy&quot;:{&quot;id&quot;:&quot;f40c3dcc-968d-4e61-981b-a86d202d3628&quot;}}"/>
            <w:id w:val="600001593"/>
            <w:placeholder>
              <w:docPart w:val="DB90C9DE4F3543E4BBB879FCB688646C"/>
            </w:placeholder>
          </w:sdtPr>
          <w:sdtEndPr/>
          <w:sdtContent>
            <w:p w14:paraId="72382B4D" w14:textId="77777777" w:rsidR="00A012A7" w:rsidRDefault="00A012A7">
              <w:pPr>
                <w:pStyle w:val="Sidefod"/>
              </w:pPr>
              <w:r>
                <w:t>Carsten Niebuhrs Gade 43, 5. sal</w:t>
              </w:r>
            </w:p>
            <w:p w14:paraId="6FE23097" w14:textId="77777777" w:rsidR="00A012A7" w:rsidRDefault="00A012A7">
              <w:pPr>
                <w:pStyle w:val="Sidefod"/>
              </w:pPr>
              <w:r>
                <w:t>1577 København V</w:t>
              </w:r>
            </w:p>
          </w:sdtContent>
        </w:sdt>
        <w:p w14:paraId="536F085E" w14:textId="77777777" w:rsidR="00A012A7" w:rsidRDefault="00A012A7" w:rsidP="00ED282F">
          <w:pPr>
            <w:pStyle w:val="Sidefod"/>
          </w:pPr>
        </w:p>
      </w:tc>
      <w:tc>
        <w:tcPr>
          <w:tcW w:w="2410" w:type="dxa"/>
          <w:vAlign w:val="bottom"/>
        </w:tcPr>
        <w:sdt>
          <w:sdtPr>
            <w:alias w:val="group"/>
            <w:tag w:val="{&quot;templafy&quot;:{&quot;id&quot;:&quot;a4733dae-b68b-4c39-aabc-15aaca460820&quot;}}"/>
            <w:id w:val="295413145"/>
            <w:placeholder>
              <w:docPart w:val="0C939FA5DDE84D20A125C2AD1EC3903D"/>
            </w:placeholder>
          </w:sdtPr>
          <w:sdtEndPr/>
          <w:sdtContent>
            <w:p w14:paraId="65A0CD32" w14:textId="77777777" w:rsidR="00A012A7" w:rsidRPr="005156D2" w:rsidRDefault="006F5D91" w:rsidP="00ED282F">
              <w:pPr>
                <w:pStyle w:val="Sidefod"/>
              </w:pPr>
              <w:sdt>
                <w:sdtPr>
                  <w:tag w:val="{&quot;templafy&quot;:{&quot;id&quot;:&quot;b806e8d3-491b-4675-82d2-06c4466aecb3&quot;}}"/>
                  <w:id w:val="-1387175682"/>
                  <w:placeholder>
                    <w:docPart w:val="0C939FA5DDE84D20A125C2AD1EC3903D"/>
                  </w:placeholder>
                </w:sdtPr>
                <w:sdtEndPr/>
                <w:sdtContent>
                  <w:r w:rsidR="00A012A7">
                    <w:t>Telefon</w:t>
                  </w:r>
                </w:sdtContent>
              </w:sdt>
              <w:r w:rsidR="00A012A7">
                <w:t xml:space="preserve"> </w:t>
              </w:r>
              <w:sdt>
                <w:sdtPr>
                  <w:tag w:val="{&quot;templafy&quot;:{&quot;id&quot;:&quot;25f802b2-e44d-4782-9e11-6bfa871ac271&quot;}}"/>
                  <w:id w:val="383687671"/>
                  <w:placeholder>
                    <w:docPart w:val="0C939FA5DDE84D20A125C2AD1EC3903D"/>
                  </w:placeholder>
                </w:sdtPr>
                <w:sdtEndPr/>
                <w:sdtContent>
                  <w:r w:rsidR="00A012A7">
                    <w:t>+45 7244 3333</w:t>
                  </w:r>
                </w:sdtContent>
              </w:sdt>
            </w:p>
          </w:sdtContent>
        </w:sdt>
        <w:sdt>
          <w:sdtPr>
            <w:tag w:val="{&quot;templafy&quot;:{&quot;id&quot;:&quot;58dc3c79-7b4e-4710-be6d-63a9eaf07bca&quot;}}"/>
            <w:id w:val="1674755611"/>
            <w:placeholder>
              <w:docPart w:val="E9A5CD6EC4C84FD79A989171BE437E16"/>
            </w:placeholder>
          </w:sdtPr>
          <w:sdtEndPr/>
          <w:sdtContent>
            <w:p w14:paraId="64ECE934" w14:textId="77777777" w:rsidR="00A012A7" w:rsidRDefault="00A012A7">
              <w:pPr>
                <w:pStyle w:val="Sidefod"/>
              </w:pPr>
              <w:r>
                <w:t>vd@vd.dk</w:t>
              </w:r>
            </w:p>
          </w:sdtContent>
        </w:sdt>
        <w:sdt>
          <w:sdtPr>
            <w:tag w:val="{&quot;templafy&quot;:{&quot;id&quot;:&quot;b5e2ed7b-28f5-4fc8-a6c0-2afe640ce3cf&quot;}}"/>
            <w:id w:val="747393710"/>
            <w:placeholder>
              <w:docPart w:val="0C939FA5DDE84D20A125C2AD1EC3903D"/>
            </w:placeholder>
          </w:sdtPr>
          <w:sdtEndPr/>
          <w:sdtContent>
            <w:p w14:paraId="6FBB5B43" w14:textId="77777777" w:rsidR="00A012A7" w:rsidRDefault="00A012A7">
              <w:pPr>
                <w:pStyle w:val="Sidefod"/>
              </w:pPr>
              <w:r>
                <w:t>vejdirektoratet.dk</w:t>
              </w:r>
            </w:p>
          </w:sdtContent>
        </w:sdt>
        <w:p w14:paraId="01A8FE59" w14:textId="77777777" w:rsidR="00A012A7" w:rsidRPr="005156D2" w:rsidRDefault="00A012A7" w:rsidP="00ED282F">
          <w:pPr>
            <w:pStyle w:val="Sidefod"/>
          </w:pPr>
        </w:p>
      </w:tc>
      <w:tc>
        <w:tcPr>
          <w:tcW w:w="2693" w:type="dxa"/>
          <w:vAlign w:val="bottom"/>
        </w:tcPr>
        <w:sdt>
          <w:sdtPr>
            <w:tag w:val="{&quot;templafy&quot;:{&quot;id&quot;:&quot;16f05035-97ea-4140-a45a-7eccff37d31f&quot;}}"/>
            <w:id w:val="250781252"/>
            <w:placeholder>
              <w:docPart w:val="0C939FA5DDE84D20A125C2AD1EC3903D"/>
            </w:placeholder>
          </w:sdtPr>
          <w:sdtEndPr/>
          <w:sdtContent>
            <w:p w14:paraId="4B324A1D" w14:textId="77777777" w:rsidR="00A012A7" w:rsidRPr="00581102" w:rsidRDefault="006F5D91" w:rsidP="00ED282F">
              <w:pPr>
                <w:pStyle w:val="Sidefod"/>
              </w:pPr>
              <w:sdt>
                <w:sdtPr>
                  <w:tag w:val="{&quot;templafy&quot;:{&quot;id&quot;:&quot;e3bad309-ecae-4be5-af84-eca6cbd76e1d&quot;}}"/>
                  <w:id w:val="-1579751538"/>
                  <w:placeholder>
                    <w:docPart w:val="0C939FA5DDE84D20A125C2AD1EC3903D"/>
                  </w:placeholder>
                </w:sdtPr>
                <w:sdtEndPr/>
                <w:sdtContent>
                  <w:r w:rsidR="00A012A7">
                    <w:t>SE</w:t>
                  </w:r>
                </w:sdtContent>
              </w:sdt>
              <w:r w:rsidR="00A012A7">
                <w:t xml:space="preserve"> </w:t>
              </w:r>
              <w:sdt>
                <w:sdtPr>
                  <w:tag w:val="{&quot;templafy&quot;:{&quot;id&quot;:&quot;c9dd4755-ffee-4b70-a23a-fbac7207d047&quot;}}"/>
                  <w:id w:val="-1884241797"/>
                  <w:placeholder>
                    <w:docPart w:val="0C939FA5DDE84D20A125C2AD1EC3903D"/>
                  </w:placeholder>
                </w:sdtPr>
                <w:sdtEndPr/>
                <w:sdtContent>
                  <w:r w:rsidR="00A012A7">
                    <w:t>60729018</w:t>
                  </w:r>
                </w:sdtContent>
              </w:sdt>
            </w:p>
          </w:sdtContent>
        </w:sdt>
        <w:sdt>
          <w:sdtPr>
            <w:alias w:val="group"/>
            <w:tag w:val="{&quot;templafy&quot;:{&quot;id&quot;:&quot;3c10cdec-fa00-4b8d-817d-ab53a29523a9&quot;}}"/>
            <w:id w:val="-849331041"/>
            <w:placeholder>
              <w:docPart w:val="0C939FA5DDE84D20A125C2AD1EC3903D"/>
            </w:placeholder>
          </w:sdtPr>
          <w:sdtEndPr/>
          <w:sdtContent>
            <w:p w14:paraId="635213B3" w14:textId="77777777" w:rsidR="00A012A7" w:rsidRDefault="006F5D91" w:rsidP="00ED282F">
              <w:pPr>
                <w:pStyle w:val="Sidefod"/>
              </w:pPr>
              <w:sdt>
                <w:sdtPr>
                  <w:tag w:val="{&quot;templafy&quot;:{&quot;id&quot;:&quot;f179e3b0-11dc-4228-aa0a-5fc67e3e8825&quot;}}"/>
                  <w:id w:val="-1781563761"/>
                  <w:placeholder>
                    <w:docPart w:val="0C939FA5DDE84D20A125C2AD1EC3903D"/>
                  </w:placeholder>
                </w:sdtPr>
                <w:sdtEndPr/>
                <w:sdtContent>
                  <w:r w:rsidR="00A012A7">
                    <w:t>EAN</w:t>
                  </w:r>
                </w:sdtContent>
              </w:sdt>
              <w:r w:rsidR="00A012A7">
                <w:t xml:space="preserve"> </w:t>
              </w:r>
              <w:sdt>
                <w:sdtPr>
                  <w:tag w:val="{&quot;templafy&quot;:{&quot;id&quot;:&quot;2cbdc3d6-5c49-42eb-9d6d-d2fe77f9aa76&quot;}}"/>
                  <w:id w:val="476807896"/>
                  <w:placeholder>
                    <w:docPart w:val="0C939FA5DDE84D20A125C2AD1EC3903D"/>
                  </w:placeholder>
                </w:sdtPr>
                <w:sdtEndPr/>
                <w:sdtContent>
                  <w:r w:rsidR="00A012A7">
                    <w:t>5798000893450</w:t>
                  </w:r>
                </w:sdtContent>
              </w:sdt>
            </w:p>
          </w:sdtContent>
        </w:sdt>
        <w:p w14:paraId="5ECAA52C" w14:textId="77777777" w:rsidR="00A012A7" w:rsidRDefault="00A012A7" w:rsidP="00ED282F">
          <w:pPr>
            <w:pStyle w:val="Sidefod"/>
          </w:pPr>
        </w:p>
      </w:tc>
    </w:tr>
    <w:tr w:rsidR="00A012A7" w14:paraId="16AB20CA" w14:textId="77777777" w:rsidTr="00902DD4">
      <w:trPr>
        <w:trHeight w:hRule="exact" w:val="499"/>
      </w:trPr>
      <w:tc>
        <w:tcPr>
          <w:tcW w:w="2410" w:type="dxa"/>
          <w:vAlign w:val="bottom"/>
        </w:tcPr>
        <w:p w14:paraId="7C3918EB" w14:textId="77777777" w:rsidR="00A012A7" w:rsidRDefault="00A012A7" w:rsidP="00ED282F">
          <w:pPr>
            <w:pStyle w:val="Sidefod"/>
          </w:pPr>
        </w:p>
      </w:tc>
      <w:tc>
        <w:tcPr>
          <w:tcW w:w="2410" w:type="dxa"/>
          <w:vAlign w:val="bottom"/>
        </w:tcPr>
        <w:p w14:paraId="357DEDC7" w14:textId="77777777" w:rsidR="00A012A7" w:rsidRDefault="00A012A7" w:rsidP="00ED282F">
          <w:pPr>
            <w:pStyle w:val="Sidefod"/>
          </w:pPr>
        </w:p>
      </w:tc>
      <w:tc>
        <w:tcPr>
          <w:tcW w:w="2693" w:type="dxa"/>
          <w:vAlign w:val="bottom"/>
        </w:tcPr>
        <w:p w14:paraId="3B17AF41" w14:textId="77777777" w:rsidR="00A012A7" w:rsidRDefault="00A012A7" w:rsidP="00ED282F">
          <w:pPr>
            <w:pStyle w:val="Sidefod"/>
          </w:pPr>
        </w:p>
      </w:tc>
    </w:tr>
  </w:tbl>
  <w:p w14:paraId="3E15A67F" w14:textId="77777777" w:rsidR="00A012A7" w:rsidRPr="00A82A9D" w:rsidRDefault="00A012A7" w:rsidP="00ED282F">
    <w:pPr>
      <w:pStyle w:val="Sidefod"/>
    </w:pPr>
  </w:p>
  <w:p w14:paraId="2D796F4A" w14:textId="77777777" w:rsidR="00A30A14" w:rsidRDefault="00A30A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24A15" w14:textId="77777777" w:rsidR="00C56385" w:rsidRDefault="00C56385" w:rsidP="009E4B94">
      <w:pPr>
        <w:spacing w:line="240" w:lineRule="auto"/>
      </w:pPr>
      <w:r>
        <w:separator/>
      </w:r>
    </w:p>
  </w:footnote>
  <w:footnote w:type="continuationSeparator" w:id="0">
    <w:p w14:paraId="0D76C655" w14:textId="77777777" w:rsidR="00C56385" w:rsidRDefault="00C56385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32676" w14:textId="77777777" w:rsidR="00A012A7" w:rsidRDefault="00A012A7">
    <w:pPr>
      <w:pStyle w:val="Sidehoved"/>
    </w:pPr>
  </w:p>
  <w:p w14:paraId="053C5743" w14:textId="77777777" w:rsidR="00A30A14" w:rsidRDefault="00A30A1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6CEF2" w14:textId="77777777" w:rsidR="00A012A7" w:rsidRDefault="00A012A7">
    <w:r>
      <w:rPr>
        <w:noProof/>
      </w:rPr>
      <w:drawing>
        <wp:anchor distT="0" distB="0" distL="0" distR="0" simplePos="0" relativeHeight="251659264" behindDoc="0" locked="0" layoutInCell="1" allowOverlap="1" wp14:anchorId="6FCE0E33" wp14:editId="4F03B722">
          <wp:simplePos x="0" y="0"/>
          <wp:positionH relativeFrom="page">
            <wp:posOffset>720000</wp:posOffset>
          </wp:positionH>
          <wp:positionV relativeFrom="page">
            <wp:posOffset>540000</wp:posOffset>
          </wp:positionV>
          <wp:extent cx="1666738" cy="432000"/>
          <wp:effectExtent l="0" t="0" r="0" b="0"/>
          <wp:wrapNone/>
          <wp:docPr id="234092720" name="VDLogo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092720" name="VDLogo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66738" cy="43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343652A" w14:textId="77777777" w:rsidR="00A30A14" w:rsidRDefault="00A30A14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D2226" w14:textId="77777777" w:rsidR="00A012A7" w:rsidRDefault="00A012A7" w:rsidP="00E138C8">
    <w:pPr>
      <w:pStyle w:val="Sidehoved"/>
    </w:pPr>
  </w:p>
  <w:p w14:paraId="4D43E006" w14:textId="77777777" w:rsidR="00A012A7" w:rsidRDefault="00A012A7" w:rsidP="00E138C8">
    <w:pPr>
      <w:pStyle w:val="Sidehoved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DA7165A" wp14:editId="0E118697">
              <wp:simplePos x="0" y="0"/>
              <wp:positionH relativeFrom="page">
                <wp:align>right</wp:align>
              </wp:positionH>
              <wp:positionV relativeFrom="page">
                <wp:posOffset>684709</wp:posOffset>
              </wp:positionV>
              <wp:extent cx="3063600" cy="1087200"/>
              <wp:effectExtent l="0" t="0" r="3810" b="0"/>
              <wp:wrapNone/>
              <wp:docPr id="1" name="Kolof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3063600" cy="108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470"/>
                            <w:gridCol w:w="2783"/>
                          </w:tblGrid>
                          <w:tr w:rsidR="00A012A7" w14:paraId="680AD58B" w14:textId="77777777" w:rsidTr="006C3CC4">
                            <w:trPr>
                              <w:trHeight w:val="20"/>
                            </w:trPr>
                            <w:tc>
                              <w:tcPr>
                                <w:tcW w:w="1470" w:type="dxa"/>
                                <w:hideMark/>
                              </w:tcPr>
                              <w:sdt>
                                <w:sdtPr>
                                  <w:tag w:val="{&quot;templafy&quot;:{&quot;id&quot;:&quot;4e97bb53-ea0b-4ef4-8089-1efe8dd29f82&quot;}}"/>
                                  <w:id w:val="336818944"/>
                                  <w:placeholder>
                                    <w:docPart w:val="238698CABF4947D8ADB61A751796E7B1"/>
                                  </w:placeholder>
                                </w:sdtPr>
                                <w:sdtEndPr/>
                                <w:sdtContent>
                                  <w:p w14:paraId="609EF023" w14:textId="77777777" w:rsidR="00A012A7" w:rsidRDefault="00A012A7">
                                    <w:pPr>
                                      <w:pStyle w:val="Template-Dato"/>
                                    </w:pPr>
                                    <w:r>
                                      <w:t>Dato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783" w:type="dxa"/>
                                <w:hideMark/>
                              </w:tcPr>
                              <w:sdt>
                                <w:sdtPr>
                                  <w:tag w:val="{&quot;templafy&quot;:{&quot;id&quot;:&quot;dcd234a4-79db-44c4-a84d-6467615013bf&quot;}}"/>
                                  <w:id w:val="594449449"/>
                                  <w:placeholder>
                                    <w:docPart w:val="238698CABF4947D8ADB61A751796E7B1"/>
                                  </w:placeholder>
                                </w:sdtPr>
                                <w:sdtEndPr/>
                                <w:sdtContent>
                                  <w:p w14:paraId="4C6F61E1" w14:textId="77777777" w:rsidR="00A012A7" w:rsidRDefault="00A012A7">
                                    <w:pPr>
                                      <w:pStyle w:val="Template-Dato"/>
                                    </w:pPr>
                                    <w:r>
                                      <w:t>22. marts 2022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A012A7" w14:paraId="367C075A" w14:textId="77777777" w:rsidTr="006C3CC4">
                            <w:trPr>
                              <w:trHeight w:val="20"/>
                            </w:trPr>
                            <w:tc>
                              <w:tcPr>
                                <w:tcW w:w="1470" w:type="dxa"/>
                                <w:hideMark/>
                              </w:tcPr>
                              <w:sdt>
                                <w:sdtPr>
                                  <w:tag w:val="{&quot;templafy&quot;:{&quot;id&quot;:&quot;2afe1e41-fea6-4921-94c5-0b88d1312e82&quot;}}"/>
                                  <w:id w:val="788628192"/>
                                  <w:placeholder>
                                    <w:docPart w:val="8EFB8BB9EEC6450B891A156E79CF5930"/>
                                  </w:placeholder>
                                </w:sdtPr>
                                <w:sdtEndPr/>
                                <w:sdtContent>
                                  <w:p w14:paraId="02AF296A" w14:textId="77777777" w:rsidR="00A012A7" w:rsidRDefault="00A012A7">
                                    <w:pPr>
                                      <w:pStyle w:val="Template-Dato"/>
                                    </w:pPr>
                                    <w:r>
                                      <w:t>Sagsbehandler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783" w:type="dxa"/>
                                <w:hideMark/>
                              </w:tcPr>
                              <w:p w14:paraId="14D47AE9" w14:textId="60A73E4C" w:rsidR="00A012A7" w:rsidRDefault="006F5D91">
                                <w:pPr>
                                  <w:pStyle w:val="Template-Dato"/>
                                </w:pPr>
                                <w:sdt>
                                  <w:sdtPr>
                                    <w:alias w:val="group"/>
                                    <w:tag w:val="{&quot;templafy&quot;:{&quot;id&quot;:&quot;bf352f2c-fae9-457c-b1b5-4b15bdc4a08b&quot;}}"/>
                                    <w:id w:val="-1270703806"/>
                                    <w:placeholder>
                                      <w:docPart w:val="7227C3C6600B4C0E8E3606EF5A83D52D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alias w:val="360OurRef.Name"/>
                                        <w:tag w:val="OurRef.Name"/>
                                        <w:id w:val="-1722441504"/>
                                        <w:placeholder>
                                          <w:docPart w:val="BE1C8B604D434F9FB0754E5410F08339"/>
                                        </w:placeholder>
                                        <w:dataBinding w:prefixMappings="xmlns:gbs='http://www.software-innovation.no/growBusinessDocument'" w:xpath="/gbs:GrowBusinessDocument/gbs:OurRef.Name[@gbs:key='867340573']" w:storeItemID="{43182AD2-2866-4A8F-8AB0-13F27009C37C}"/>
                                        <w:text/>
                                      </w:sdtPr>
                                      <w:sdtEndPr/>
                                      <w:sdtContent>
                                        <w:r w:rsidR="00A012A7">
                                          <w:t>Anne-Mette Nyhuus</w:t>
                                        </w:r>
                                      </w:sdtContent>
                                    </w:sdt>
                                  </w:sdtContent>
                                </w:sdt>
                                <w:sdt>
                                  <w:sdtPr>
                                    <w:rPr>
                                      <w:vanish/>
                                    </w:rPr>
                                    <w:alias w:val="Name"/>
                                    <w:tag w:val="{&quot;templafy&quot;:{&quot;id&quot;:&quot;b7ce0cb1-815e-4ac5-bb44-0e671e662123&quot;}}"/>
                                    <w:id w:val="1535851584"/>
                                    <w:placeholder>
                                      <w:docPart w:val="7227C3C6600B4C0E8E3606EF5A83D52D"/>
                                    </w:placeholder>
                                  </w:sdtPr>
                                  <w:sdtEndPr/>
                                  <w:sdtContent>
                                    <w:r w:rsidR="00A012A7">
                                      <w:rPr>
                                        <w:vanish/>
                                      </w:rPr>
                                      <w:t>Anne-Mette Nyhuus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A012A7" w:rsidRPr="00E73429" w14:paraId="54983F7F" w14:textId="77777777" w:rsidTr="006C3CC4">
                            <w:trPr>
                              <w:trHeight w:val="20"/>
                            </w:trPr>
                            <w:tc>
                              <w:tcPr>
                                <w:tcW w:w="1470" w:type="dxa"/>
                                <w:hideMark/>
                              </w:tcPr>
                              <w:sdt>
                                <w:sdtPr>
                                  <w:tag w:val="{&quot;templafy&quot;:{&quot;id&quot;:&quot;7a3ed79b-165f-43a7-bc11-c5e24c477295&quot;}}"/>
                                  <w:id w:val="890231394"/>
                                  <w:placeholder>
                                    <w:docPart w:val="8EFB8BB9EEC6450B891A156E79CF5930"/>
                                  </w:placeholder>
                                </w:sdtPr>
                                <w:sdtEndPr/>
                                <w:sdtContent>
                                  <w:p w14:paraId="4F32D5D8" w14:textId="77777777" w:rsidR="00A012A7" w:rsidRDefault="00A012A7">
                                    <w:pPr>
                                      <w:pStyle w:val="Template-Dato"/>
                                    </w:pPr>
                                    <w:r>
                                      <w:t>Mail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783" w:type="dxa"/>
                                <w:hideMark/>
                              </w:tcPr>
                              <w:p w14:paraId="6C42AA9D" w14:textId="2EB02F2B" w:rsidR="00A012A7" w:rsidRPr="00E73429" w:rsidRDefault="006F5D91">
                                <w:pPr>
                                  <w:pStyle w:val="Template-Dato"/>
                                </w:pPr>
                                <w:sdt>
                                  <w:sdtPr>
                                    <w:alias w:val="group"/>
                                    <w:tag w:val="{&quot;templafy&quot;:{&quot;id&quot;:&quot;caf62aef-87e3-4fac-bd2c-03640b566ed8&quot;}}"/>
                                    <w:id w:val="1002317809"/>
                                    <w:placeholder>
                                      <w:docPart w:val="7227C3C6600B4C0E8E3606EF5A83D52D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alias w:val="360E-mail"/>
                                        <w:tag w:val="OurRef.E-mail"/>
                                        <w:id w:val="185957261"/>
                                        <w:placeholder>
                                          <w:docPart w:val="BE1C8B604D434F9FB0754E5410F08339"/>
                                        </w:placeholder>
                                        <w:dataBinding w:prefixMappings="xmlns:gbs='http://www.software-innovation.no/growBusinessDocument'" w:xpath="/gbs:GrowBusinessDocument/gbs:OurRef.E-mail[@gbs:key='991294761']" w:storeItemID="{43182AD2-2866-4A8F-8AB0-13F27009C37C}"/>
                                        <w:text/>
                                      </w:sdtPr>
                                      <w:sdtEndPr/>
                                      <w:sdtContent>
                                        <w:r w:rsidR="00A012A7">
                                          <w:t>an6@vd.dk</w:t>
                                        </w:r>
                                      </w:sdtContent>
                                    </w:sdt>
                                  </w:sdtContent>
                                </w:sdt>
                                <w:sdt>
                                  <w:sdtPr>
                                    <w:rPr>
                                      <w:vanish/>
                                    </w:rPr>
                                    <w:alias w:val="Email"/>
                                    <w:tag w:val="{&quot;templafy&quot;:{&quot;id&quot;:&quot;b9100a1c-e0fb-4b94-8f64-6dd13fcbe57d&quot;}}"/>
                                    <w:id w:val="-1852402759"/>
                                    <w:placeholder>
                                      <w:docPart w:val="2ED8B757C19D4BD0A1861A6608FF972E"/>
                                    </w:placeholder>
                                  </w:sdtPr>
                                  <w:sdtEndPr/>
                                  <w:sdtContent>
                                    <w:r w:rsidR="00A012A7">
                                      <w:rPr>
                                        <w:vanish/>
                                      </w:rPr>
                                      <w:t>an6@vd.dk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A012A7" w14:paraId="712B0152" w14:textId="77777777" w:rsidTr="006C3CC4">
                            <w:trPr>
                              <w:trHeight w:val="20"/>
                            </w:trPr>
                            <w:tc>
                              <w:tcPr>
                                <w:tcW w:w="1470" w:type="dxa"/>
                                <w:hideMark/>
                              </w:tcPr>
                              <w:sdt>
                                <w:sdtPr>
                                  <w:tag w:val="{&quot;templafy&quot;:{&quot;id&quot;:&quot;8c559f4f-effd-405f-aef6-230e51b7631f&quot;}}"/>
                                  <w:id w:val="1424381145"/>
                                  <w:placeholder>
                                    <w:docPart w:val="8EFB8BB9EEC6450B891A156E79CF5930"/>
                                  </w:placeholder>
                                </w:sdtPr>
                                <w:sdtEndPr/>
                                <w:sdtContent>
                                  <w:p w14:paraId="6FC8CBB7" w14:textId="77777777" w:rsidR="00A012A7" w:rsidRDefault="00A012A7">
                                    <w:pPr>
                                      <w:pStyle w:val="Template-Dato"/>
                                    </w:pPr>
                                    <w:r>
                                      <w:t>Telefon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783" w:type="dxa"/>
                                <w:hideMark/>
                              </w:tcPr>
                              <w:p w14:paraId="053C30DB" w14:textId="18BDF864" w:rsidR="00A012A7" w:rsidRDefault="006F5D91">
                                <w:pPr>
                                  <w:pStyle w:val="Template-Dato"/>
                                </w:pPr>
                                <w:sdt>
                                  <w:sdtPr>
                                    <w:alias w:val="group"/>
                                    <w:tag w:val="{&quot;templafy&quot;:{&quot;id&quot;:&quot;e8984df8-b6f7-4eca-90db-2c1620a0fd12&quot;}}"/>
                                    <w:id w:val="-1266380788"/>
                                    <w:placeholder>
                                      <w:docPart w:val="7227C3C6600B4C0E8E3606EF5A83D52D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alias w:val="360DirectLine"/>
                                        <w:tag w:val="OurRef.DirectLine"/>
                                        <w:id w:val="461235549"/>
                                        <w:placeholder>
                                          <w:docPart w:val="BE1C8B604D434F9FB0754E5410F08339"/>
                                        </w:placeholder>
                                        <w:dataBinding w:prefixMappings="xmlns:gbs='http://www.software-innovation.no/growBusinessDocument'" w:xpath="/gbs:GrowBusinessDocument/gbs:OurRef.DirectLine[@gbs:key='1352296062']" w:storeItemID="{43182AD2-2866-4A8F-8AB0-13F27009C37C}"/>
                                        <w:text/>
                                      </w:sdtPr>
                                      <w:sdtEndPr/>
                                      <w:sdtContent>
                                        <w:r w:rsidR="00A012A7">
                                          <w:t xml:space="preserve">+45 2298 3078 </w:t>
                                        </w:r>
                                      </w:sdtContent>
                                    </w:sdt>
                                  </w:sdtContent>
                                </w:sdt>
                                <w:sdt>
                                  <w:sdtPr>
                                    <w:rPr>
                                      <w:vanish/>
                                    </w:rPr>
                                    <w:alias w:val="DirectPhone"/>
                                    <w:tag w:val="{&quot;templafy&quot;:{&quot;id&quot;:&quot;aefbf0f0-ba92-4dab-8d04-cad627d88085&quot;}}"/>
                                    <w:id w:val="-2052370531"/>
                                    <w:placeholder>
                                      <w:docPart w:val="6A72A4395213490785C32E3750E00AD0"/>
                                    </w:placeholder>
                                  </w:sdtPr>
                                  <w:sdtEndPr/>
                                  <w:sdtContent>
                                    <w:r w:rsidR="00A012A7">
                                      <w:rPr>
                                        <w:vanish/>
                                      </w:rPr>
                                      <w:t>+45 7244 3078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A012A7" w:rsidRPr="003269EE" w14:paraId="1AC72DC6" w14:textId="77777777" w:rsidTr="006C3CC4">
                            <w:trPr>
                              <w:trHeight w:val="20"/>
                            </w:trPr>
                            <w:tc>
                              <w:tcPr>
                                <w:tcW w:w="1470" w:type="dxa"/>
                                <w:hideMark/>
                              </w:tcPr>
                              <w:sdt>
                                <w:sdtPr>
                                  <w:tag w:val="{&quot;templafy&quot;:{&quot;id&quot;:&quot;1bf757fc-65aa-4514-982d-327685f7ab31&quot;}}"/>
                                  <w:id w:val="1346060849"/>
                                  <w:placeholder>
                                    <w:docPart w:val="8EFB8BB9EEC6450B891A156E79CF5930"/>
                                  </w:placeholder>
                                </w:sdtPr>
                                <w:sdtEndPr/>
                                <w:sdtContent>
                                  <w:p w14:paraId="19DE96BC" w14:textId="77777777" w:rsidR="00A012A7" w:rsidRDefault="00A012A7">
                                    <w:pPr>
                                      <w:pStyle w:val="Template-Dato"/>
                                    </w:pPr>
                                    <w:r>
                                      <w:t>Dokument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783" w:type="dxa"/>
                              </w:tcPr>
                              <w:p w14:paraId="0B496C2A" w14:textId="446007EC" w:rsidR="00A012A7" w:rsidRPr="003269EE" w:rsidRDefault="006F5D91" w:rsidP="005F2D7A">
                                <w:pPr>
                                  <w:pStyle w:val="Template-Dato"/>
                                </w:pPr>
                                <w:sdt>
                                  <w:sdtPr>
                                    <w:alias w:val="group"/>
                                    <w:tag w:val="{&quot;templafy&quot;:{&quot;id&quot;:&quot;f5e3390d-2780-464f-885f-ba21b5ea068d&quot;}}"/>
                                    <w:id w:val="472796055"/>
                                    <w:placeholder>
                                      <w:docPart w:val="3F01DD5A143F446BA06D3C7C8302822F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alias w:val="360DocumentNumber"/>
                                        <w:tag w:val="DocumentNumber"/>
                                        <w:id w:val="-447075518"/>
                                        <w:placeholder>
                                          <w:docPart w:val="3F01DD5A143F446BA06D3C7C8302822F"/>
                                        </w:placeholder>
                                        <w:text/>
                                      </w:sdtPr>
                                      <w:sdtEndPr/>
                                      <w:sdtContent>
                                        <w:r w:rsidR="00A012A7">
                                          <w:t>20/01554-34</w:t>
                                        </w:r>
                                      </w:sdtContent>
                                    </w:sdt>
                                  </w:sdtContent>
                                </w:sdt>
                              </w:p>
                            </w:tc>
                          </w:tr>
                          <w:tr w:rsidR="00A012A7" w14:paraId="00560E33" w14:textId="77777777" w:rsidTr="006C3CC4">
                            <w:trPr>
                              <w:trHeight w:val="20"/>
                            </w:trPr>
                            <w:tc>
                              <w:tcPr>
                                <w:tcW w:w="1470" w:type="dxa"/>
                                <w:hideMark/>
                              </w:tcPr>
                              <w:sdt>
                                <w:sdtPr>
                                  <w:tag w:val="{&quot;templafy&quot;:{&quot;id&quot;:&quot;2283ff07-9937-4290-abdb-bc2ef253807e&quot;}}"/>
                                  <w:id w:val="-1294601238"/>
                                  <w:placeholder>
                                    <w:docPart w:val="8EFB8BB9EEC6450B891A156E79CF5930"/>
                                  </w:placeholder>
                                </w:sdtPr>
                                <w:sdtEndPr/>
                                <w:sdtContent>
                                  <w:p w14:paraId="6633C657" w14:textId="77777777" w:rsidR="00A012A7" w:rsidRDefault="00A012A7">
                                    <w:pPr>
                                      <w:pStyle w:val="Template-Dato"/>
                                    </w:pPr>
                                    <w:r>
                                      <w:t>Side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783" w:type="dxa"/>
                                <w:hideMark/>
                              </w:tcPr>
                              <w:p w14:paraId="6B4CE765" w14:textId="77777777" w:rsidR="00A012A7" w:rsidRDefault="00A012A7">
                                <w:pPr>
                                  <w:pStyle w:val="Template-Dato"/>
                                </w:pPr>
                                <w:r>
                                </w:r>
                                <w:r>
                                  <w:instrText xml:space="preserve"/>
                                </w:r>
                                <w:r>
                                </w:r>
                                <w:r>
                                  <w:t>1</w:t>
                                </w:r>
                                <w:r>
                                </w:r>
                                <w:r>
                                  <w:t>/</w:t>
                                </w:r>
                                <w:r>
                                </w:r>
                                <w:r>
                                  <w:instrText xml:space="preserve"/>
                                </w:r>
                                <w:r>
                                </w:r>
                                <w:r>
                                  <w:t>1</w:t>
                                </w:r>
                                <w:r>
                                </w:r>
                              </w:p>
                            </w:tc>
                          </w:tr>
                        </w:tbl>
                        <w:p w14:paraId="006B5B6D" w14:textId="77777777" w:rsidR="00A012A7" w:rsidRDefault="00A012A7" w:rsidP="00E138C8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A7165A" id="_x0000_t202" coordsize="21600,21600" o:spt="202" path="m,l,21600r21600,l21600,xe">
              <v:stroke joinstyle="miter"/>
              <v:path gradientshapeok="t" o:connecttype="rect"/>
            </v:shapetype>
            <v:shape id="Kolofon" o:spid="_x0000_s1026" type="#_x0000_t202" style="position:absolute;margin-left:190.05pt;margin-top:53.9pt;width:241.25pt;height:85.6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" filled="f" stroked="f" strokeweight=".5pt">
              <o:lock v:ext="edit" aspectratio="t"/>
              <v:textbox style="mso-fit-shape-to-text:t"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470"/>
                      <w:gridCol w:w="2783"/>
                    </w:tblGrid>
                    <w:tr w:rsidR="00A012A7" w14:paraId="680AD58B" w14:textId="77777777" w:rsidTr="006C3CC4">
                      <w:trPr>
                        <w:trHeight w:val="20"/>
                      </w:trPr>
                      <w:tc>
                        <w:tcPr>
                          <w:tcW w:w="1470" w:type="dxa"/>
                          <w:hideMark/>
                        </w:tcPr>
                        <w:sdt>
                          <w:sdtPr>
                            <w:tag w:val="{&quot;templafy&quot;:{&quot;id&quot;:&quot;4e97bb53-ea0b-4ef4-8089-1efe8dd29f82&quot;}}"/>
                            <w:id w:val="336818944"/>
                            <w:placeholder>
                              <w:docPart w:val="238698CABF4947D8ADB61A751796E7B1"/>
                            </w:placeholder>
                          </w:sdtPr>
                          <w:sdtEndPr/>
                          <w:sdtContent>
                            <w:p w14:paraId="609EF023" w14:textId="77777777" w:rsidR="00A012A7" w:rsidRDefault="00A012A7">
                              <w:pPr>
                                <w:pStyle w:val="Template-Dato"/>
                              </w:pPr>
                              <w:r>
                                <w:t>Dato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783" w:type="dxa"/>
                          <w:hideMark/>
                        </w:tcPr>
                        <w:sdt>
                          <w:sdtPr>
                            <w:tag w:val="{&quot;templafy&quot;:{&quot;id&quot;:&quot;dcd234a4-79db-44c4-a84d-6467615013bf&quot;}}"/>
                            <w:id w:val="594449449"/>
                            <w:placeholder>
                              <w:docPart w:val="238698CABF4947D8ADB61A751796E7B1"/>
                            </w:placeholder>
                          </w:sdtPr>
                          <w:sdtEndPr/>
                          <w:sdtContent>
                            <w:p w14:paraId="4C6F61E1" w14:textId="77777777" w:rsidR="00A012A7" w:rsidRDefault="00A012A7">
                              <w:pPr>
                                <w:pStyle w:val="Template-Dato"/>
                              </w:pPr>
                              <w:r>
                                <w:t>22. marts 2022</w:t>
                              </w:r>
                            </w:p>
                          </w:sdtContent>
                        </w:sdt>
                      </w:tc>
                    </w:tr>
                    <w:tr w:rsidR="00A012A7" w14:paraId="367C075A" w14:textId="77777777" w:rsidTr="006C3CC4">
                      <w:trPr>
                        <w:trHeight w:val="20"/>
                      </w:trPr>
                      <w:tc>
                        <w:tcPr>
                          <w:tcW w:w="1470" w:type="dxa"/>
                          <w:hideMark/>
                        </w:tcPr>
                        <w:sdt>
                          <w:sdtPr>
                            <w:tag w:val="{&quot;templafy&quot;:{&quot;id&quot;:&quot;2afe1e41-fea6-4921-94c5-0b88d1312e82&quot;}}"/>
                            <w:id w:val="788628192"/>
                            <w:placeholder>
                              <w:docPart w:val="8EFB8BB9EEC6450B891A156E79CF5930"/>
                            </w:placeholder>
                          </w:sdtPr>
                          <w:sdtEndPr/>
                          <w:sdtContent>
                            <w:p w14:paraId="02AF296A" w14:textId="77777777" w:rsidR="00A012A7" w:rsidRDefault="00A012A7">
                              <w:pPr>
                                <w:pStyle w:val="Template-Dato"/>
                              </w:pPr>
                              <w:r>
                                <w:t>Sagsbehandler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783" w:type="dxa"/>
                          <w:hideMark/>
                        </w:tcPr>
                        <w:p w14:paraId="14D47AE9" w14:textId="60A73E4C" w:rsidR="00A012A7" w:rsidRDefault="006F5D91">
                          <w:pPr>
                            <w:pStyle w:val="Template-Dato"/>
                          </w:pPr>
                          <w:sdt>
                            <w:sdtPr>
                              <w:alias w:val="group"/>
                              <w:tag w:val="{&quot;templafy&quot;:{&quot;id&quot;:&quot;bf352f2c-fae9-457c-b1b5-4b15bdc4a08b&quot;}}"/>
                              <w:id w:val="-1270703806"/>
                              <w:placeholder>
                                <w:docPart w:val="7227C3C6600B4C0E8E3606EF5A83D52D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alias w:val="360OurRef.Name"/>
                                  <w:tag w:val="OurRef.Name"/>
                                  <w:id w:val="-1722441504"/>
                                  <w:placeholder>
                                    <w:docPart w:val="BE1C8B604D434F9FB0754E5410F08339"/>
                                  </w:placeholder>
                                  <w:dataBinding w:prefixMappings="xmlns:gbs='http://www.software-innovation.no/growBusinessDocument'" w:xpath="/gbs:GrowBusinessDocument/gbs:OurRef.Name[@gbs:key='867340573']" w:storeItemID="{43182AD2-2866-4A8F-8AB0-13F27009C37C}"/>
                                  <w:text/>
                                </w:sdtPr>
                                <w:sdtEndPr/>
                                <w:sdtContent>
                                  <w:r w:rsidR="00A012A7">
                                    <w:t>Anne-Mette Nyhuus</w:t>
                                  </w:r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vanish/>
                              </w:rPr>
                              <w:alias w:val="Name"/>
                              <w:tag w:val="{&quot;templafy&quot;:{&quot;id&quot;:&quot;b7ce0cb1-815e-4ac5-bb44-0e671e662123&quot;}}"/>
                              <w:id w:val="1535851584"/>
                              <w:placeholder>
                                <w:docPart w:val="7227C3C6600B4C0E8E3606EF5A83D52D"/>
                              </w:placeholder>
                            </w:sdtPr>
                            <w:sdtEndPr/>
                            <w:sdtContent>
                              <w:r w:rsidR="00A012A7">
                                <w:rPr>
                                  <w:vanish/>
                                </w:rPr>
                                <w:t>Anne-Mette Nyhuus</w:t>
                              </w:r>
                            </w:sdtContent>
                          </w:sdt>
                        </w:p>
                      </w:tc>
                    </w:tr>
                    <w:tr w:rsidR="00A012A7" w:rsidRPr="00E73429" w14:paraId="54983F7F" w14:textId="77777777" w:rsidTr="006C3CC4">
                      <w:trPr>
                        <w:trHeight w:val="20"/>
                      </w:trPr>
                      <w:tc>
                        <w:tcPr>
                          <w:tcW w:w="1470" w:type="dxa"/>
                          <w:hideMark/>
                        </w:tcPr>
                        <w:sdt>
                          <w:sdtPr>
                            <w:tag w:val="{&quot;templafy&quot;:{&quot;id&quot;:&quot;7a3ed79b-165f-43a7-bc11-c5e24c477295&quot;}}"/>
                            <w:id w:val="890231394"/>
                            <w:placeholder>
                              <w:docPart w:val="8EFB8BB9EEC6450B891A156E79CF5930"/>
                            </w:placeholder>
                          </w:sdtPr>
                          <w:sdtEndPr/>
                          <w:sdtContent>
                            <w:p w14:paraId="4F32D5D8" w14:textId="77777777" w:rsidR="00A012A7" w:rsidRDefault="00A012A7">
                              <w:pPr>
                                <w:pStyle w:val="Template-Dato"/>
                              </w:pPr>
                              <w:r>
                                <w:t>Mail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783" w:type="dxa"/>
                          <w:hideMark/>
                        </w:tcPr>
                        <w:p w14:paraId="6C42AA9D" w14:textId="2EB02F2B" w:rsidR="00A012A7" w:rsidRPr="00E73429" w:rsidRDefault="006F5D91">
                          <w:pPr>
                            <w:pStyle w:val="Template-Dato"/>
                          </w:pPr>
                          <w:sdt>
                            <w:sdtPr>
                              <w:alias w:val="group"/>
                              <w:tag w:val="{&quot;templafy&quot;:{&quot;id&quot;:&quot;caf62aef-87e3-4fac-bd2c-03640b566ed8&quot;}}"/>
                              <w:id w:val="1002317809"/>
                              <w:placeholder>
                                <w:docPart w:val="7227C3C6600B4C0E8E3606EF5A83D52D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alias w:val="360E-mail"/>
                                  <w:tag w:val="OurRef.E-mail"/>
                                  <w:id w:val="185957261"/>
                                  <w:placeholder>
                                    <w:docPart w:val="BE1C8B604D434F9FB0754E5410F08339"/>
                                  </w:placeholder>
                                  <w:dataBinding w:prefixMappings="xmlns:gbs='http://www.software-innovation.no/growBusinessDocument'" w:xpath="/gbs:GrowBusinessDocument/gbs:OurRef.E-mail[@gbs:key='991294761']" w:storeItemID="{43182AD2-2866-4A8F-8AB0-13F27009C37C}"/>
                                  <w:text/>
                                </w:sdtPr>
                                <w:sdtEndPr/>
                                <w:sdtContent>
                                  <w:r w:rsidR="00A012A7">
                                    <w:t>an6@vd.dk</w:t>
                                  </w:r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vanish/>
                              </w:rPr>
                              <w:alias w:val="Email"/>
                              <w:tag w:val="{&quot;templafy&quot;:{&quot;id&quot;:&quot;b9100a1c-e0fb-4b94-8f64-6dd13fcbe57d&quot;}}"/>
                              <w:id w:val="-1852402759"/>
                              <w:placeholder>
                                <w:docPart w:val="2ED8B757C19D4BD0A1861A6608FF972E"/>
                              </w:placeholder>
                            </w:sdtPr>
                            <w:sdtEndPr/>
                            <w:sdtContent>
                              <w:r w:rsidR="00A012A7">
                                <w:rPr>
                                  <w:vanish/>
                                </w:rPr>
                                <w:t>an6@vd.dk</w:t>
                              </w:r>
                            </w:sdtContent>
                          </w:sdt>
                        </w:p>
                      </w:tc>
                    </w:tr>
                    <w:tr w:rsidR="00A012A7" w14:paraId="712B0152" w14:textId="77777777" w:rsidTr="006C3CC4">
                      <w:trPr>
                        <w:trHeight w:val="20"/>
                      </w:trPr>
                      <w:tc>
                        <w:tcPr>
                          <w:tcW w:w="1470" w:type="dxa"/>
                          <w:hideMark/>
                        </w:tcPr>
                        <w:sdt>
                          <w:sdtPr>
                            <w:tag w:val="{&quot;templafy&quot;:{&quot;id&quot;:&quot;8c559f4f-effd-405f-aef6-230e51b7631f&quot;}}"/>
                            <w:id w:val="1424381145"/>
                            <w:placeholder>
                              <w:docPart w:val="8EFB8BB9EEC6450B891A156E79CF5930"/>
                            </w:placeholder>
                          </w:sdtPr>
                          <w:sdtEndPr/>
                          <w:sdtContent>
                            <w:p w14:paraId="6FC8CBB7" w14:textId="77777777" w:rsidR="00A012A7" w:rsidRDefault="00A012A7">
                              <w:pPr>
                                <w:pStyle w:val="Template-Dato"/>
                              </w:pPr>
                              <w:r>
                                <w:t>Telefon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783" w:type="dxa"/>
                          <w:hideMark/>
                        </w:tcPr>
                        <w:p w14:paraId="053C30DB" w14:textId="18BDF864" w:rsidR="00A012A7" w:rsidRDefault="006F5D91">
                          <w:pPr>
                            <w:pStyle w:val="Template-Dato"/>
                          </w:pPr>
                          <w:sdt>
                            <w:sdtPr>
                              <w:alias w:val="group"/>
                              <w:tag w:val="{&quot;templafy&quot;:{&quot;id&quot;:&quot;e8984df8-b6f7-4eca-90db-2c1620a0fd12&quot;}}"/>
                              <w:id w:val="-1266380788"/>
                              <w:placeholder>
                                <w:docPart w:val="7227C3C6600B4C0E8E3606EF5A83D52D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alias w:val="360DirectLine"/>
                                  <w:tag w:val="OurRef.DirectLine"/>
                                  <w:id w:val="461235549"/>
                                  <w:placeholder>
                                    <w:docPart w:val="BE1C8B604D434F9FB0754E5410F08339"/>
                                  </w:placeholder>
                                  <w:dataBinding w:prefixMappings="xmlns:gbs='http://www.software-innovation.no/growBusinessDocument'" w:xpath="/gbs:GrowBusinessDocument/gbs:OurRef.DirectLine[@gbs:key='1352296062']" w:storeItemID="{43182AD2-2866-4A8F-8AB0-13F27009C37C}"/>
                                  <w:text/>
                                </w:sdtPr>
                                <w:sdtEndPr/>
                                <w:sdtContent>
                                  <w:r w:rsidR="00A012A7">
                                    <w:t xml:space="preserve">+45 2298 3078 </w:t>
                                  </w:r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vanish/>
                              </w:rPr>
                              <w:alias w:val="DirectPhone"/>
                              <w:tag w:val="{&quot;templafy&quot;:{&quot;id&quot;:&quot;aefbf0f0-ba92-4dab-8d04-cad627d88085&quot;}}"/>
                              <w:id w:val="-2052370531"/>
                              <w:placeholder>
                                <w:docPart w:val="6A72A4395213490785C32E3750E00AD0"/>
                              </w:placeholder>
                            </w:sdtPr>
                            <w:sdtEndPr/>
                            <w:sdtContent>
                              <w:r w:rsidR="00A012A7">
                                <w:rPr>
                                  <w:vanish/>
                                </w:rPr>
                                <w:t>+45 7244 3078</w:t>
                              </w:r>
                            </w:sdtContent>
                          </w:sdt>
                        </w:p>
                      </w:tc>
                    </w:tr>
                    <w:tr w:rsidR="00A012A7" w:rsidRPr="003269EE" w14:paraId="1AC72DC6" w14:textId="77777777" w:rsidTr="006C3CC4">
                      <w:trPr>
                        <w:trHeight w:val="20"/>
                      </w:trPr>
                      <w:tc>
                        <w:tcPr>
                          <w:tcW w:w="1470" w:type="dxa"/>
                          <w:hideMark/>
                        </w:tcPr>
                        <w:sdt>
                          <w:sdtPr>
                            <w:tag w:val="{&quot;templafy&quot;:{&quot;id&quot;:&quot;1bf757fc-65aa-4514-982d-327685f7ab31&quot;}}"/>
                            <w:id w:val="1346060849"/>
                            <w:placeholder>
                              <w:docPart w:val="8EFB8BB9EEC6450B891A156E79CF5930"/>
                            </w:placeholder>
                          </w:sdtPr>
                          <w:sdtEndPr/>
                          <w:sdtContent>
                            <w:p w14:paraId="19DE96BC" w14:textId="77777777" w:rsidR="00A012A7" w:rsidRDefault="00A012A7">
                              <w:pPr>
                                <w:pStyle w:val="Template-Dato"/>
                              </w:pPr>
                              <w:r>
                                <w:t>Dokument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783" w:type="dxa"/>
                        </w:tcPr>
                        <w:p w14:paraId="0B496C2A" w14:textId="446007EC" w:rsidR="00A012A7" w:rsidRPr="003269EE" w:rsidRDefault="006F5D91" w:rsidP="005F2D7A">
                          <w:pPr>
                            <w:pStyle w:val="Template-Dato"/>
                          </w:pPr>
                          <w:sdt>
                            <w:sdtPr>
                              <w:alias w:val="group"/>
                              <w:tag w:val="{&quot;templafy&quot;:{&quot;id&quot;:&quot;f5e3390d-2780-464f-885f-ba21b5ea068d&quot;}}"/>
                              <w:id w:val="472796055"/>
                              <w:placeholder>
                                <w:docPart w:val="3F01DD5A143F446BA06D3C7C8302822F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alias w:val="360DocumentNumber"/>
                                  <w:tag w:val="DocumentNumber"/>
                                  <w:id w:val="-447075518"/>
                                  <w:placeholder>
                                    <w:docPart w:val="3F01DD5A143F446BA06D3C7C8302822F"/>
                                  </w:placeholder>
                                  <w:text/>
                                </w:sdtPr>
                                <w:sdtEndPr/>
                                <w:sdtContent>
                                  <w:r w:rsidR="00A012A7">
                                    <w:t>20/01554-34</w:t>
                                  </w:r>
                                </w:sdtContent>
                              </w:sdt>
                            </w:sdtContent>
                          </w:sdt>
                        </w:p>
                      </w:tc>
                    </w:tr>
                    <w:tr w:rsidR="00A012A7" w14:paraId="00560E33" w14:textId="77777777" w:rsidTr="006C3CC4">
                      <w:trPr>
                        <w:trHeight w:val="20"/>
                      </w:trPr>
                      <w:tc>
                        <w:tcPr>
                          <w:tcW w:w="1470" w:type="dxa"/>
                          <w:hideMark/>
                        </w:tcPr>
                        <w:sdt>
                          <w:sdtPr>
                            <w:tag w:val="{&quot;templafy&quot;:{&quot;id&quot;:&quot;2283ff07-9937-4290-abdb-bc2ef253807e&quot;}}"/>
                            <w:id w:val="-1294601238"/>
                            <w:placeholder>
                              <w:docPart w:val="8EFB8BB9EEC6450B891A156E79CF5930"/>
                            </w:placeholder>
                          </w:sdtPr>
                          <w:sdtEndPr/>
                          <w:sdtContent>
                            <w:p w14:paraId="6633C657" w14:textId="77777777" w:rsidR="00A012A7" w:rsidRDefault="00A012A7">
                              <w:pPr>
                                <w:pStyle w:val="Template-Dato"/>
                              </w:pPr>
                              <w:r>
                                <w:t>Side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783" w:type="dxa"/>
                          <w:hideMark/>
                        </w:tcPr>
                        <w:p w14:paraId="6B4CE765" w14:textId="77777777" w:rsidR="00A012A7" w:rsidRDefault="00A012A7">
                          <w:pPr>
                            <w:pStyle w:val="Template-Dato"/>
                          </w:pPr>
                          <w:r>
                          </w:r>
                          <w:r>
                            <w:instrText xml:space="preserve"/>
                          </w:r>
                          <w:r>
                          </w:r>
                          <w:r>
                            <w:t>1</w:t>
                          </w:r>
                          <w:r>
                          </w:r>
                          <w:r>
                            <w:t>/</w:t>
                          </w:r>
                          <w:r>
                          </w:r>
                          <w:r>
                            <w:instrText xml:space="preserve"/>
                          </w:r>
                          <w:r>
                          </w:r>
                          <w:r>
                            <w:t>1</w:t>
                          </w:r>
                          <w:r>
                          </w:r>
                        </w:p>
                      </w:tc>
                    </w:tr>
                  </w:tbl>
                  <w:p w14:paraId="006B5B6D" w14:textId="77777777" w:rsidR="00A012A7" w:rsidRDefault="00A012A7" w:rsidP="00E138C8">
                    <w:pPr>
                      <w:pStyle w:val="Template-Adresse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3FF62650" w14:textId="77777777" w:rsidR="00A012A7" w:rsidRDefault="00A012A7" w:rsidP="00E138C8">
    <w:pPr>
      <w:pStyle w:val="Sidehoved"/>
    </w:pPr>
  </w:p>
  <w:p w14:paraId="6128A6A0" w14:textId="77777777" w:rsidR="00A012A7" w:rsidRDefault="00A012A7" w:rsidP="00E138C8">
    <w:pPr>
      <w:pStyle w:val="Sidehoved"/>
    </w:pPr>
  </w:p>
  <w:p w14:paraId="6F8D209D" w14:textId="77777777" w:rsidR="00A012A7" w:rsidRDefault="00A012A7" w:rsidP="00E138C8">
    <w:pPr>
      <w:pStyle w:val="Sidehoved"/>
    </w:pPr>
  </w:p>
  <w:p w14:paraId="142914BC" w14:textId="77777777" w:rsidR="00A012A7" w:rsidRDefault="00A012A7" w:rsidP="00E138C8">
    <w:pPr>
      <w:pStyle w:val="Sidehoved"/>
    </w:pPr>
  </w:p>
  <w:p w14:paraId="070D20C7" w14:textId="77777777" w:rsidR="00A012A7" w:rsidRDefault="00A012A7" w:rsidP="00E138C8">
    <w:pPr>
      <w:pStyle w:val="Sidehoved"/>
    </w:pPr>
  </w:p>
  <w:p w14:paraId="1DAF39C7" w14:textId="77777777" w:rsidR="00A012A7" w:rsidRDefault="00A012A7" w:rsidP="00E138C8">
    <w:pPr>
      <w:pStyle w:val="Sidehoved"/>
    </w:pPr>
  </w:p>
  <w:p w14:paraId="664845B5" w14:textId="77777777" w:rsidR="00A012A7" w:rsidRPr="00C52841" w:rsidRDefault="00A012A7" w:rsidP="00E138C8">
    <w:pPr>
      <w:pStyle w:val="Sidehoved"/>
    </w:pPr>
    <w:r>
      <w:rPr>
        <w:noProof/>
      </w:rPr>
      <w:drawing>
        <wp:anchor distT="0" distB="0" distL="0" distR="0" simplePos="0" relativeHeight="251662336" behindDoc="0" locked="0" layoutInCell="1" allowOverlap="1" wp14:anchorId="51650720" wp14:editId="2BCF4047">
          <wp:simplePos x="0" y="0"/>
          <wp:positionH relativeFrom="page">
            <wp:posOffset>720000</wp:posOffset>
          </wp:positionH>
          <wp:positionV relativeFrom="page">
            <wp:posOffset>540000</wp:posOffset>
          </wp:positionV>
          <wp:extent cx="1666738" cy="432000"/>
          <wp:effectExtent l="0" t="0" r="0" b="0"/>
          <wp:wrapNone/>
          <wp:docPr id="83740662" name="VDLogo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40662" name="VDLogoHide1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66738" cy="43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0" locked="0" layoutInCell="1" allowOverlap="1" wp14:anchorId="48E19B9D" wp14:editId="121BBC3E">
          <wp:simplePos x="0" y="0"/>
          <wp:positionH relativeFrom="rightMargin">
            <wp:posOffset>-1278000</wp:posOffset>
          </wp:positionH>
          <wp:positionV relativeFrom="bottomMargin">
            <wp:posOffset>417600</wp:posOffset>
          </wp:positionV>
          <wp:extent cx="1440685" cy="316800"/>
          <wp:effectExtent l="0" t="0" r="0" b="0"/>
          <wp:wrapNone/>
          <wp:docPr id="181942946" name="TransportLogo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42946" name="TransportLogoHide"/>
                  <pic:cNvPicPr/>
                </pic:nvPicPr>
                <pic:blipFill>
                  <a:blip r:embed="rId2"/>
                  <a:srcRect/>
                  <a:stretch/>
                </pic:blipFill>
                <pic:spPr>
                  <a:xfrm>
                    <a:off x="0" y="0"/>
                    <a:ext cx="1440685" cy="31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B3F93E" w14:textId="77777777" w:rsidR="00A30A14" w:rsidRDefault="00A30A1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C18FD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2616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74B9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BE6B7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AC96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225D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A60D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8493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C075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1864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63C0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121593E"/>
    <w:multiLevelType w:val="hybridMultilevel"/>
    <w:tmpl w:val="6EB21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563A4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1095682"/>
    <w:multiLevelType w:val="hybridMultilevel"/>
    <w:tmpl w:val="6F92AFD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8070C"/>
    <w:multiLevelType w:val="hybridMultilevel"/>
    <w:tmpl w:val="6F92AFD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A764FF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5786871"/>
    <w:multiLevelType w:val="hybridMultilevel"/>
    <w:tmpl w:val="0C625D4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65743"/>
    <w:multiLevelType w:val="multilevel"/>
    <w:tmpl w:val="2000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6D5D4547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DF23166"/>
    <w:multiLevelType w:val="hybridMultilevel"/>
    <w:tmpl w:val="6F92AFD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F57FAC"/>
    <w:multiLevelType w:val="multilevel"/>
    <w:tmpl w:val="0406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22" w15:restartNumberingAfterBreak="0">
    <w:nsid w:val="7FB354B8"/>
    <w:multiLevelType w:val="multilevel"/>
    <w:tmpl w:val="372283E4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2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1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21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2"/>
  </w:num>
  <w:num w:numId="14">
    <w:abstractNumId w:val="15"/>
  </w:num>
  <w:num w:numId="15">
    <w:abstractNumId w:val="20"/>
  </w:num>
  <w:num w:numId="16">
    <w:abstractNumId w:val="22"/>
  </w:num>
  <w:num w:numId="17">
    <w:abstractNumId w:val="21"/>
  </w:num>
  <w:num w:numId="18">
    <w:abstractNumId w:val="18"/>
  </w:num>
  <w:num w:numId="19">
    <w:abstractNumId w:val="10"/>
  </w:num>
  <w:num w:numId="20">
    <w:abstractNumId w:val="17"/>
  </w:num>
  <w:num w:numId="21">
    <w:abstractNumId w:val="9"/>
  </w:num>
  <w:num w:numId="22">
    <w:abstractNumId w:val="22"/>
  </w:num>
  <w:num w:numId="23">
    <w:abstractNumId w:val="21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4"/>
  </w:num>
  <w:num w:numId="28">
    <w:abstractNumId w:val="11"/>
  </w:num>
  <w:num w:numId="29">
    <w:abstractNumId w:val="19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1304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gm9L2iwgdQpv8fEt0t1in+5XQMC7pLZvzs9VZkS7POZDM6iX+hqqGLGbz3NfKYCz"/>
  </w:docVars>
  <w:rsids>
    <w:rsidRoot w:val="009E4B94"/>
    <w:rsid w:val="00002B18"/>
    <w:rsid w:val="00003183"/>
    <w:rsid w:val="00004698"/>
    <w:rsid w:val="00004865"/>
    <w:rsid w:val="000069D1"/>
    <w:rsid w:val="00006F65"/>
    <w:rsid w:val="00007516"/>
    <w:rsid w:val="00017C50"/>
    <w:rsid w:val="000354B4"/>
    <w:rsid w:val="000452EE"/>
    <w:rsid w:val="00094ABD"/>
    <w:rsid w:val="000A7D1D"/>
    <w:rsid w:val="000B1FF2"/>
    <w:rsid w:val="000B7478"/>
    <w:rsid w:val="000B7541"/>
    <w:rsid w:val="000C6326"/>
    <w:rsid w:val="000D3980"/>
    <w:rsid w:val="000E0A6C"/>
    <w:rsid w:val="000F11BE"/>
    <w:rsid w:val="00102946"/>
    <w:rsid w:val="00107A35"/>
    <w:rsid w:val="0013244F"/>
    <w:rsid w:val="00133A83"/>
    <w:rsid w:val="00135C27"/>
    <w:rsid w:val="001429C9"/>
    <w:rsid w:val="0015064E"/>
    <w:rsid w:val="00151850"/>
    <w:rsid w:val="00182651"/>
    <w:rsid w:val="0018551B"/>
    <w:rsid w:val="001B24EE"/>
    <w:rsid w:val="001D7CBD"/>
    <w:rsid w:val="001E01B9"/>
    <w:rsid w:val="00211E0A"/>
    <w:rsid w:val="00223A04"/>
    <w:rsid w:val="00240312"/>
    <w:rsid w:val="00244D70"/>
    <w:rsid w:val="002578CD"/>
    <w:rsid w:val="002651A5"/>
    <w:rsid w:val="00294A6E"/>
    <w:rsid w:val="00297EB9"/>
    <w:rsid w:val="002A4B7A"/>
    <w:rsid w:val="002B44EC"/>
    <w:rsid w:val="002E1BD9"/>
    <w:rsid w:val="002E74A4"/>
    <w:rsid w:val="00302B31"/>
    <w:rsid w:val="00351FF7"/>
    <w:rsid w:val="0036007F"/>
    <w:rsid w:val="00362F35"/>
    <w:rsid w:val="003B35B0"/>
    <w:rsid w:val="003B55F4"/>
    <w:rsid w:val="003B715F"/>
    <w:rsid w:val="003C3945"/>
    <w:rsid w:val="003C4F9F"/>
    <w:rsid w:val="003C5F66"/>
    <w:rsid w:val="003C60F1"/>
    <w:rsid w:val="003E1C6D"/>
    <w:rsid w:val="003E5FCC"/>
    <w:rsid w:val="003E6620"/>
    <w:rsid w:val="003E74EA"/>
    <w:rsid w:val="003F396A"/>
    <w:rsid w:val="0041144F"/>
    <w:rsid w:val="00411579"/>
    <w:rsid w:val="0042285B"/>
    <w:rsid w:val="00424709"/>
    <w:rsid w:val="00445B39"/>
    <w:rsid w:val="00445D89"/>
    <w:rsid w:val="00456953"/>
    <w:rsid w:val="00461F59"/>
    <w:rsid w:val="00462C9F"/>
    <w:rsid w:val="0046324D"/>
    <w:rsid w:val="00484BE4"/>
    <w:rsid w:val="004A7482"/>
    <w:rsid w:val="004C01B2"/>
    <w:rsid w:val="004D2600"/>
    <w:rsid w:val="004D42B9"/>
    <w:rsid w:val="004D6DB6"/>
    <w:rsid w:val="004D7BB8"/>
    <w:rsid w:val="004F2E27"/>
    <w:rsid w:val="00515C7E"/>
    <w:rsid w:val="00525A55"/>
    <w:rsid w:val="00532640"/>
    <w:rsid w:val="00546779"/>
    <w:rsid w:val="0058544C"/>
    <w:rsid w:val="005A28D4"/>
    <w:rsid w:val="005B6758"/>
    <w:rsid w:val="005C5F97"/>
    <w:rsid w:val="005F0779"/>
    <w:rsid w:val="005F1580"/>
    <w:rsid w:val="005F3ED8"/>
    <w:rsid w:val="00600D87"/>
    <w:rsid w:val="00637533"/>
    <w:rsid w:val="00655B49"/>
    <w:rsid w:val="006576D8"/>
    <w:rsid w:val="00661CC2"/>
    <w:rsid w:val="00671E87"/>
    <w:rsid w:val="00674B39"/>
    <w:rsid w:val="006804EC"/>
    <w:rsid w:val="00681D83"/>
    <w:rsid w:val="006872C5"/>
    <w:rsid w:val="006900C2"/>
    <w:rsid w:val="006A4680"/>
    <w:rsid w:val="006B30A9"/>
    <w:rsid w:val="006C0A32"/>
    <w:rsid w:val="006D6661"/>
    <w:rsid w:val="006F5D91"/>
    <w:rsid w:val="0070267E"/>
    <w:rsid w:val="00706E32"/>
    <w:rsid w:val="007078D4"/>
    <w:rsid w:val="00715EDB"/>
    <w:rsid w:val="0074189F"/>
    <w:rsid w:val="00750450"/>
    <w:rsid w:val="00750881"/>
    <w:rsid w:val="007546AF"/>
    <w:rsid w:val="00765934"/>
    <w:rsid w:val="007727C6"/>
    <w:rsid w:val="0077321A"/>
    <w:rsid w:val="007A36C6"/>
    <w:rsid w:val="007C147D"/>
    <w:rsid w:val="007C5EAB"/>
    <w:rsid w:val="007D4844"/>
    <w:rsid w:val="007D4F96"/>
    <w:rsid w:val="007D7B95"/>
    <w:rsid w:val="007E373C"/>
    <w:rsid w:val="007E4859"/>
    <w:rsid w:val="007F7D49"/>
    <w:rsid w:val="00800AC5"/>
    <w:rsid w:val="00811DDD"/>
    <w:rsid w:val="008351BD"/>
    <w:rsid w:val="00847A0D"/>
    <w:rsid w:val="00874C22"/>
    <w:rsid w:val="0088261E"/>
    <w:rsid w:val="00884B2C"/>
    <w:rsid w:val="00884BD9"/>
    <w:rsid w:val="00892547"/>
    <w:rsid w:val="00892D08"/>
    <w:rsid w:val="00893791"/>
    <w:rsid w:val="00894F8B"/>
    <w:rsid w:val="00896432"/>
    <w:rsid w:val="008B0AB4"/>
    <w:rsid w:val="008B4FF1"/>
    <w:rsid w:val="008B7BA0"/>
    <w:rsid w:val="008C1F67"/>
    <w:rsid w:val="008E3B0D"/>
    <w:rsid w:val="008E5A6D"/>
    <w:rsid w:val="008E5B40"/>
    <w:rsid w:val="008F32DF"/>
    <w:rsid w:val="008F4D20"/>
    <w:rsid w:val="008F582C"/>
    <w:rsid w:val="009201F8"/>
    <w:rsid w:val="00922925"/>
    <w:rsid w:val="00922D4B"/>
    <w:rsid w:val="00951B25"/>
    <w:rsid w:val="009559EF"/>
    <w:rsid w:val="00980878"/>
    <w:rsid w:val="00983B74"/>
    <w:rsid w:val="00990263"/>
    <w:rsid w:val="009A4CCC"/>
    <w:rsid w:val="009C12AC"/>
    <w:rsid w:val="009E4B94"/>
    <w:rsid w:val="00A012A7"/>
    <w:rsid w:val="00A012E0"/>
    <w:rsid w:val="00A02579"/>
    <w:rsid w:val="00A11663"/>
    <w:rsid w:val="00A138CB"/>
    <w:rsid w:val="00A22FB7"/>
    <w:rsid w:val="00A240FD"/>
    <w:rsid w:val="00A30A14"/>
    <w:rsid w:val="00A375BF"/>
    <w:rsid w:val="00A440BE"/>
    <w:rsid w:val="00A4546B"/>
    <w:rsid w:val="00A45F1F"/>
    <w:rsid w:val="00A46B19"/>
    <w:rsid w:val="00A47D36"/>
    <w:rsid w:val="00A666B5"/>
    <w:rsid w:val="00A85EF6"/>
    <w:rsid w:val="00A9082A"/>
    <w:rsid w:val="00A91CDD"/>
    <w:rsid w:val="00AA3139"/>
    <w:rsid w:val="00AB356A"/>
    <w:rsid w:val="00AB3AD0"/>
    <w:rsid w:val="00AC1AD0"/>
    <w:rsid w:val="00AE507A"/>
    <w:rsid w:val="00AF1D02"/>
    <w:rsid w:val="00B00D92"/>
    <w:rsid w:val="00B13531"/>
    <w:rsid w:val="00B21897"/>
    <w:rsid w:val="00B44C52"/>
    <w:rsid w:val="00B603FE"/>
    <w:rsid w:val="00B858CF"/>
    <w:rsid w:val="00B875E2"/>
    <w:rsid w:val="00B92110"/>
    <w:rsid w:val="00BA3AD8"/>
    <w:rsid w:val="00BB5990"/>
    <w:rsid w:val="00BC3BEB"/>
    <w:rsid w:val="00BF0A66"/>
    <w:rsid w:val="00C00A29"/>
    <w:rsid w:val="00C0247A"/>
    <w:rsid w:val="00C25E8F"/>
    <w:rsid w:val="00C30B2B"/>
    <w:rsid w:val="00C408F3"/>
    <w:rsid w:val="00C417B3"/>
    <w:rsid w:val="00C43C5C"/>
    <w:rsid w:val="00C43EBC"/>
    <w:rsid w:val="00C56385"/>
    <w:rsid w:val="00C56405"/>
    <w:rsid w:val="00C67F5B"/>
    <w:rsid w:val="00C83CE3"/>
    <w:rsid w:val="00C90020"/>
    <w:rsid w:val="00C907DC"/>
    <w:rsid w:val="00CC0579"/>
    <w:rsid w:val="00CC4B20"/>
    <w:rsid w:val="00CC6322"/>
    <w:rsid w:val="00CD0411"/>
    <w:rsid w:val="00CD2637"/>
    <w:rsid w:val="00CD41B5"/>
    <w:rsid w:val="00CD7739"/>
    <w:rsid w:val="00CF3B6F"/>
    <w:rsid w:val="00CF7058"/>
    <w:rsid w:val="00D23821"/>
    <w:rsid w:val="00D4182A"/>
    <w:rsid w:val="00D96141"/>
    <w:rsid w:val="00D971F4"/>
    <w:rsid w:val="00DA211E"/>
    <w:rsid w:val="00DA71A0"/>
    <w:rsid w:val="00DA72EC"/>
    <w:rsid w:val="00DB31AF"/>
    <w:rsid w:val="00DB4D1E"/>
    <w:rsid w:val="00DC546B"/>
    <w:rsid w:val="00DD77FC"/>
    <w:rsid w:val="00DE2B28"/>
    <w:rsid w:val="00DF543B"/>
    <w:rsid w:val="00E035EC"/>
    <w:rsid w:val="00E14D08"/>
    <w:rsid w:val="00E172A0"/>
    <w:rsid w:val="00E175A9"/>
    <w:rsid w:val="00E40F76"/>
    <w:rsid w:val="00E43EBB"/>
    <w:rsid w:val="00E536B6"/>
    <w:rsid w:val="00E55729"/>
    <w:rsid w:val="00E661BC"/>
    <w:rsid w:val="00EB1D47"/>
    <w:rsid w:val="00EC17DF"/>
    <w:rsid w:val="00ED143A"/>
    <w:rsid w:val="00ED2F71"/>
    <w:rsid w:val="00ED3B7D"/>
    <w:rsid w:val="00ED7674"/>
    <w:rsid w:val="00EE0D55"/>
    <w:rsid w:val="00EE2C01"/>
    <w:rsid w:val="00EE719A"/>
    <w:rsid w:val="00EF0DBC"/>
    <w:rsid w:val="00EF2E59"/>
    <w:rsid w:val="00EF44E4"/>
    <w:rsid w:val="00F10783"/>
    <w:rsid w:val="00F13808"/>
    <w:rsid w:val="00F14357"/>
    <w:rsid w:val="00F20D01"/>
    <w:rsid w:val="00F31904"/>
    <w:rsid w:val="00F538EB"/>
    <w:rsid w:val="00F57C11"/>
    <w:rsid w:val="00F83E10"/>
    <w:rsid w:val="00F90428"/>
    <w:rsid w:val="00FA3FA4"/>
    <w:rsid w:val="00FA462D"/>
    <w:rsid w:val="00FB6BAB"/>
    <w:rsid w:val="00FE2C9C"/>
    <w:rsid w:val="00FE2E98"/>
    <w:rsid w:val="00FE7126"/>
    <w:rsid w:val="00FF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A366E35"/>
  <w15:docId w15:val="{E12E0ED8-03FE-4CE0-B64B-E9167F1A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/>
    <w:lsdException w:name="heading 6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9"/>
    <w:lsdException w:name="toc 2" w:semiHidden="1" w:uiPriority="9"/>
    <w:lsdException w:name="toc 3" w:semiHidden="1" w:uiPriority="9"/>
    <w:lsdException w:name="toc 4" w:semiHidden="1" w:uiPriority="9"/>
    <w:lsdException w:name="toc 5" w:semiHidden="1" w:uiPriority="9"/>
    <w:lsdException w:name="toc 6" w:semiHidden="1" w:uiPriority="9"/>
    <w:lsdException w:name="toc 7" w:semiHidden="1" w:uiPriority="9"/>
    <w:lsdException w:name="toc 8" w:semiHidden="1" w:uiPriority="9"/>
    <w:lsdException w:name="toc 9" w:semiHidden="1" w:uiPriority="9"/>
    <w:lsdException w:name="Normal Indent" w:semiHidden="1" w:uiPriority="0"/>
    <w:lsdException w:name="footnote text" w:semiHidden="1" w:uiPriority="21" w:qFormat="1"/>
    <w:lsdException w:name="annotation text" w:semiHidden="1"/>
    <w:lsdException w:name="header" w:semiHidden="1" w:uiPriority="21"/>
    <w:lsdException w:name="footer" w:semiHidden="1" w:uiPriority="21"/>
    <w:lsdException w:name="index heading" w:semiHidden="1"/>
    <w:lsdException w:name="caption" w:semiHidden="1" w:uiPriority="3" w:qFormat="1"/>
    <w:lsdException w:name="table of figures" w:semiHidden="1" w:uiPriority="10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iPriority="21"/>
    <w:lsdException w:name="endnote reference" w:semiHidden="1" w:uiPriority="21"/>
    <w:lsdException w:name="endnote text" w:semiHidden="1" w:uiPriority="21" w:qFormat="1"/>
    <w:lsdException w:name="table of authorities" w:semiHidden="1" w:uiPriority="10"/>
    <w:lsdException w:name="macro" w:semiHidden="1"/>
    <w:lsdException w:name="toa heading" w:semiHidden="1" w:uiPriority="10"/>
    <w:lsdException w:name="List" w:semiHidden="1"/>
    <w:lsdException w:name="List Bullet" w:semiHidden="1" w:uiPriority="2" w:qFormat="1"/>
    <w:lsdException w:name="List Number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9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qFormat="1"/>
    <w:lsdException w:name="FollowedHyperlink" w:semiHidden="1" w:uiPriority="21"/>
    <w:lsdException w:name="Strong" w:uiPriority="19"/>
    <w:lsdException w:name="Emphasis" w:semiHidden="1" w:uiPriority="4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qFormat="1"/>
    <w:lsdException w:name="Quote" w:uiPriority="19"/>
    <w:lsdException w:name="Intense Quote" w:uiPriority="1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9" w:unhideWhenUsed="1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2A4B7A"/>
  </w:style>
  <w:style w:type="paragraph" w:styleId="Overskrift1">
    <w:name w:val="heading 1"/>
    <w:basedOn w:val="Normal"/>
    <w:next w:val="Normal"/>
    <w:link w:val="Overskrift1Tegn"/>
    <w:uiPriority w:val="1"/>
    <w:qFormat/>
    <w:rsid w:val="00A30A14"/>
    <w:pPr>
      <w:keepLines/>
      <w:tabs>
        <w:tab w:val="left" w:pos="624"/>
      </w:tabs>
      <w:spacing w:before="360" w:line="300" w:lineRule="atLeast"/>
      <w:contextualSpacing/>
      <w:outlineLvl w:val="0"/>
    </w:pPr>
    <w:rPr>
      <w:rFonts w:eastAsiaTheme="majorEastAsia" w:cstheme="majorBidi"/>
      <w:b/>
      <w:bCs/>
      <w:color w:val="005EB8" w:themeColor="accent1"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A30A14"/>
    <w:pPr>
      <w:keepLines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A30A14"/>
    <w:pPr>
      <w:keepLines/>
      <w:contextualSpacing/>
      <w:outlineLvl w:val="2"/>
    </w:pPr>
    <w:rPr>
      <w:rFonts w:eastAsiaTheme="majorEastAsia" w:cstheme="majorBidi"/>
      <w:bCs/>
      <w:i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A30A14"/>
    <w:pPr>
      <w:keepLines/>
      <w:contextualSpacing/>
      <w:outlineLvl w:val="3"/>
    </w:pPr>
    <w:rPr>
      <w:rFonts w:eastAsiaTheme="majorEastAsia" w:cstheme="majorBidi"/>
      <w:bCs/>
      <w:i/>
      <w:iCs/>
      <w:color w:val="00005E" w:themeColor="accent2"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BA3AD8"/>
    <w:pPr>
      <w:keepNext/>
      <w:keepLines/>
      <w:contextualSpacing/>
      <w:outlineLvl w:val="4"/>
    </w:pPr>
    <w:rPr>
      <w:rFonts w:eastAsiaTheme="majorEastAsia" w:cstheme="majorBidi"/>
      <w:i/>
      <w:color w:val="00005E" w:themeColor="accent2"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BA3AD8"/>
    <w:pPr>
      <w:keepNext/>
      <w:keepLines/>
      <w:contextualSpacing/>
      <w:outlineLvl w:val="5"/>
    </w:pPr>
    <w:rPr>
      <w:rFonts w:eastAsiaTheme="majorEastAsia" w:cstheme="majorBidi"/>
      <w:i/>
      <w:iCs/>
      <w:color w:val="00005E" w:themeColor="accent2"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BA3AD8"/>
    <w:pPr>
      <w:keepNext/>
      <w:keepLines/>
      <w:contextualSpacing/>
      <w:outlineLvl w:val="6"/>
    </w:pPr>
    <w:rPr>
      <w:rFonts w:eastAsiaTheme="majorEastAsia" w:cstheme="majorBidi"/>
      <w:i/>
      <w:iCs/>
      <w:color w:val="00005E" w:themeColor="accent2"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BA3AD8"/>
    <w:pPr>
      <w:keepNext/>
      <w:keepLines/>
      <w:contextualSpacing/>
      <w:outlineLvl w:val="7"/>
    </w:pPr>
    <w:rPr>
      <w:rFonts w:eastAsiaTheme="majorEastAsia" w:cstheme="majorBidi"/>
      <w:i/>
      <w:color w:val="00005E" w:themeColor="accent2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BA3AD8"/>
    <w:pPr>
      <w:keepNext/>
      <w:keepLines/>
      <w:contextualSpacing/>
      <w:outlineLvl w:val="8"/>
    </w:pPr>
    <w:rPr>
      <w:rFonts w:eastAsiaTheme="majorEastAsia" w:cstheme="majorBidi"/>
      <w:i/>
      <w:iCs/>
      <w:color w:val="00005E" w:themeColor="accent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A30A14"/>
    <w:rPr>
      <w:rFonts w:eastAsiaTheme="majorEastAsia" w:cstheme="majorBidi"/>
      <w:b/>
      <w:bCs/>
      <w:color w:val="005EB8" w:themeColor="accent1"/>
      <w:sz w:val="2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A30A14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A30A14"/>
    <w:rPr>
      <w:rFonts w:eastAsiaTheme="majorEastAsia" w:cstheme="majorBidi"/>
      <w:bCs/>
      <w:i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A30A14"/>
    <w:rPr>
      <w:rFonts w:eastAsiaTheme="majorEastAsia" w:cstheme="majorBidi"/>
      <w:bCs/>
      <w:i/>
      <w:iCs/>
      <w:color w:val="00005E" w:themeColor="accent2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BA3AD8"/>
    <w:rPr>
      <w:rFonts w:eastAsiaTheme="majorEastAsia" w:cstheme="majorBidi"/>
      <w:i/>
      <w:color w:val="00005E" w:themeColor="accent2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BA3AD8"/>
    <w:rPr>
      <w:rFonts w:eastAsiaTheme="majorEastAsia" w:cstheme="majorBidi"/>
      <w:i/>
      <w:iCs/>
      <w:color w:val="00005E" w:themeColor="accent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BA3AD8"/>
    <w:rPr>
      <w:rFonts w:eastAsiaTheme="majorEastAsia" w:cstheme="majorBidi"/>
      <w:i/>
      <w:iCs/>
      <w:color w:val="00005E" w:themeColor="accent2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BA3AD8"/>
    <w:rPr>
      <w:rFonts w:eastAsiaTheme="majorEastAsia" w:cstheme="majorBidi"/>
      <w:i/>
      <w:color w:val="00005E" w:themeColor="accent2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BA3AD8"/>
    <w:rPr>
      <w:rFonts w:eastAsiaTheme="majorEastAsia" w:cstheme="majorBidi"/>
      <w:i/>
      <w:iCs/>
      <w:color w:val="00005E" w:themeColor="accent2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BA3A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3AD8"/>
    <w:rPr>
      <w:rFonts w:ascii="Tahoma" w:hAnsi="Tahoma" w:cs="Tahoma"/>
      <w:sz w:val="16"/>
      <w:szCs w:val="16"/>
    </w:rPr>
  </w:style>
  <w:style w:type="paragraph" w:styleId="Bloktekst">
    <w:name w:val="Block Text"/>
    <w:basedOn w:val="Normal"/>
    <w:uiPriority w:val="99"/>
    <w:semiHidden/>
    <w:rsid w:val="00BA3AD8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character" w:styleId="Bogenstitel">
    <w:name w:val="Book Title"/>
    <w:basedOn w:val="Standardskrifttypeiafsnit"/>
    <w:uiPriority w:val="99"/>
    <w:semiHidden/>
    <w:qFormat/>
    <w:rsid w:val="00BA3AD8"/>
    <w:rPr>
      <w:b/>
      <w:bCs/>
      <w:caps w:val="0"/>
      <w:smallCaps w:val="0"/>
      <w:spacing w:val="5"/>
    </w:rPr>
  </w:style>
  <w:style w:type="paragraph" w:styleId="Billedtekst">
    <w:name w:val="caption"/>
    <w:basedOn w:val="Normal"/>
    <w:next w:val="Normal"/>
    <w:uiPriority w:val="3"/>
    <w:semiHidden/>
    <w:rsid w:val="00BA3AD8"/>
    <w:rPr>
      <w:b/>
      <w:bCs/>
      <w:sz w:val="16"/>
    </w:rPr>
  </w:style>
  <w:style w:type="paragraph" w:customStyle="1" w:styleId="DocumentHeading">
    <w:name w:val="Document Heading"/>
    <w:basedOn w:val="Normal"/>
    <w:uiPriority w:val="6"/>
    <w:semiHidden/>
    <w:rsid w:val="00BA3AD8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BA3AD8"/>
    <w:pPr>
      <w:spacing w:line="360" w:lineRule="atLeast"/>
    </w:pPr>
    <w:rPr>
      <w:b/>
      <w:caps/>
      <w:sz w:val="28"/>
    </w:rPr>
  </w:style>
  <w:style w:type="character" w:styleId="Slutnotehenvisning">
    <w:name w:val="endnote reference"/>
    <w:basedOn w:val="Standardskrifttypeiafsnit"/>
    <w:uiPriority w:val="21"/>
    <w:semiHidden/>
    <w:rsid w:val="00BA3AD8"/>
    <w:rPr>
      <w:vertAlign w:val="superscript"/>
    </w:rPr>
  </w:style>
  <w:style w:type="paragraph" w:styleId="Slutnotetekst">
    <w:name w:val="endnote text"/>
    <w:basedOn w:val="Normal"/>
    <w:link w:val="SlutnotetekstTegn"/>
    <w:uiPriority w:val="21"/>
    <w:semiHidden/>
    <w:rsid w:val="00BA3AD8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BA3AD8"/>
    <w:rPr>
      <w:sz w:val="16"/>
    </w:rPr>
  </w:style>
  <w:style w:type="character" w:styleId="BesgtLink">
    <w:name w:val="FollowedHyperlink"/>
    <w:basedOn w:val="Standardskrifttypeiafsnit"/>
    <w:uiPriority w:val="21"/>
    <w:semiHidden/>
    <w:rsid w:val="00BA3AD8"/>
    <w:rPr>
      <w:color w:val="005EB8" w:themeColor="accent1"/>
      <w:u w:val="single"/>
    </w:rPr>
  </w:style>
  <w:style w:type="paragraph" w:styleId="Sidefod">
    <w:name w:val="footer"/>
    <w:basedOn w:val="Normal"/>
    <w:link w:val="SidefodTegn"/>
    <w:uiPriority w:val="21"/>
    <w:semiHidden/>
    <w:rsid w:val="002A4B7A"/>
    <w:pPr>
      <w:tabs>
        <w:tab w:val="center" w:pos="4819"/>
        <w:tab w:val="right" w:pos="9638"/>
      </w:tabs>
      <w:spacing w:line="200" w:lineRule="atLeast"/>
    </w:pPr>
    <w:rPr>
      <w:noProof/>
      <w:color w:val="404040" w:themeColor="text1" w:themeTint="BF"/>
      <w:sz w:val="15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2A4B7A"/>
    <w:rPr>
      <w:noProof/>
      <w:color w:val="404040" w:themeColor="text1" w:themeTint="BF"/>
      <w:sz w:val="15"/>
    </w:rPr>
  </w:style>
  <w:style w:type="paragraph" w:styleId="Fodnotetekst">
    <w:name w:val="footnote text"/>
    <w:basedOn w:val="Normal"/>
    <w:link w:val="FodnotetekstTegn"/>
    <w:uiPriority w:val="21"/>
    <w:semiHidden/>
    <w:rsid w:val="00BA3AD8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BA3AD8"/>
    <w:rPr>
      <w:sz w:val="16"/>
    </w:rPr>
  </w:style>
  <w:style w:type="paragraph" w:styleId="Sidehoved">
    <w:name w:val="header"/>
    <w:basedOn w:val="Normal"/>
    <w:link w:val="SidehovedTegn"/>
    <w:uiPriority w:val="21"/>
    <w:semiHidden/>
    <w:rsid w:val="00BA3AD8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BA3AD8"/>
    <w:rPr>
      <w:sz w:val="16"/>
    </w:rPr>
  </w:style>
  <w:style w:type="character" w:styleId="Hyperlink">
    <w:name w:val="Hyperlink"/>
    <w:basedOn w:val="Standardskrifttypeiafsnit"/>
    <w:uiPriority w:val="99"/>
    <w:semiHidden/>
    <w:rsid w:val="00BA3AD8"/>
    <w:rPr>
      <w:color w:val="005EB8" w:themeColor="accent1"/>
      <w:u w:val="single"/>
    </w:rPr>
  </w:style>
  <w:style w:type="character" w:styleId="Kraftigfremhvning">
    <w:name w:val="Intense Emphasis"/>
    <w:basedOn w:val="Standardskrifttypeiafsnit"/>
    <w:uiPriority w:val="19"/>
    <w:semiHidden/>
    <w:rsid w:val="00BA3AD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BA3AD8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BA3AD8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BA3AD8"/>
    <w:rPr>
      <w:b/>
      <w:bCs/>
      <w:caps w:val="0"/>
      <w:smallCaps w:val="0"/>
      <w:color w:val="auto"/>
      <w:spacing w:val="5"/>
      <w:u w:val="single"/>
    </w:rPr>
  </w:style>
  <w:style w:type="paragraph" w:customStyle="1" w:styleId="Ledetekst">
    <w:name w:val="Ledetekst"/>
    <w:basedOn w:val="Normal"/>
    <w:uiPriority w:val="9"/>
    <w:semiHidden/>
    <w:rsid w:val="00BA3AD8"/>
    <w:pPr>
      <w:spacing w:line="240" w:lineRule="auto"/>
    </w:pPr>
    <w:rPr>
      <w:b/>
    </w:rPr>
  </w:style>
  <w:style w:type="paragraph" w:styleId="Opstilling-punkttegn">
    <w:name w:val="List Bullet"/>
    <w:basedOn w:val="Normal"/>
    <w:uiPriority w:val="2"/>
    <w:qFormat/>
    <w:rsid w:val="00BA3AD8"/>
    <w:pPr>
      <w:numPr>
        <w:numId w:val="22"/>
      </w:numPr>
      <w:contextualSpacing/>
    </w:pPr>
  </w:style>
  <w:style w:type="paragraph" w:styleId="Opstilling-talellerbogst">
    <w:name w:val="List Number"/>
    <w:basedOn w:val="Normal"/>
    <w:uiPriority w:val="2"/>
    <w:qFormat/>
    <w:rsid w:val="00BA3AD8"/>
    <w:pPr>
      <w:numPr>
        <w:numId w:val="23"/>
      </w:numPr>
      <w:contextualSpacing/>
    </w:pPr>
  </w:style>
  <w:style w:type="paragraph" w:styleId="Normalindrykning">
    <w:name w:val="Normal Indent"/>
    <w:basedOn w:val="Normal"/>
    <w:rsid w:val="00BA3AD8"/>
    <w:pPr>
      <w:ind w:left="1134"/>
    </w:pPr>
  </w:style>
  <w:style w:type="character" w:styleId="Sidetal">
    <w:name w:val="page number"/>
    <w:basedOn w:val="Standardskrifttypeiafsnit"/>
    <w:uiPriority w:val="21"/>
    <w:semiHidden/>
    <w:rsid w:val="00BA3AD8"/>
    <w:rPr>
      <w:sz w:val="15"/>
    </w:rPr>
  </w:style>
  <w:style w:type="character" w:styleId="Pladsholdertekst">
    <w:name w:val="Placeholder Text"/>
    <w:basedOn w:val="Standardskrifttypeiafsnit"/>
    <w:uiPriority w:val="99"/>
    <w:semiHidden/>
    <w:rsid w:val="00BA3AD8"/>
    <w:rPr>
      <w:color w:val="auto"/>
    </w:rPr>
  </w:style>
  <w:style w:type="paragraph" w:styleId="Citat">
    <w:name w:val="Quote"/>
    <w:basedOn w:val="Normal"/>
    <w:next w:val="Normal"/>
    <w:link w:val="CitatTegn"/>
    <w:uiPriority w:val="19"/>
    <w:semiHidden/>
    <w:rsid w:val="00BA3AD8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BA3AD8"/>
    <w:rPr>
      <w:b/>
      <w:iCs/>
      <w:color w:val="000000" w:themeColor="text1"/>
    </w:rPr>
  </w:style>
  <w:style w:type="paragraph" w:styleId="Underskrift">
    <w:name w:val="Signature"/>
    <w:basedOn w:val="Normal"/>
    <w:link w:val="UnderskriftTegn"/>
    <w:uiPriority w:val="99"/>
    <w:semiHidden/>
    <w:rsid w:val="00BA3AD8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BA3AD8"/>
  </w:style>
  <w:style w:type="character" w:styleId="Strk">
    <w:name w:val="Strong"/>
    <w:basedOn w:val="Standardskrifttypeiafsnit"/>
    <w:uiPriority w:val="19"/>
    <w:semiHidden/>
    <w:rsid w:val="00BA3AD8"/>
    <w:rPr>
      <w:b/>
      <w:bCs/>
    </w:rPr>
  </w:style>
  <w:style w:type="paragraph" w:styleId="Undertitel">
    <w:name w:val="Subtitle"/>
    <w:basedOn w:val="Normal"/>
    <w:next w:val="Normal"/>
    <w:link w:val="UndertitelTegn"/>
    <w:uiPriority w:val="9"/>
    <w:rsid w:val="00BA3AD8"/>
    <w:pPr>
      <w:numPr>
        <w:ilvl w:val="1"/>
      </w:numPr>
      <w:spacing w:before="360" w:line="300" w:lineRule="atLeast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9"/>
    <w:rsid w:val="00BA3AD8"/>
    <w:rPr>
      <w:rFonts w:eastAsiaTheme="majorEastAsia" w:cstheme="majorBidi"/>
      <w:iCs/>
      <w:sz w:val="2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BA3AD8"/>
    <w:rPr>
      <w:i/>
      <w:iCs/>
      <w:color w:val="808080" w:themeColor="text1" w:themeTint="7F"/>
    </w:rPr>
  </w:style>
  <w:style w:type="character" w:styleId="Svaghenvisning">
    <w:name w:val="Subtle Reference"/>
    <w:basedOn w:val="Standardskrifttypeiafsnit"/>
    <w:uiPriority w:val="99"/>
    <w:semiHidden/>
    <w:qFormat/>
    <w:rsid w:val="00BA3AD8"/>
    <w:rPr>
      <w:caps w:val="0"/>
      <w:smallCaps w:val="0"/>
      <w:color w:val="auto"/>
      <w:u w:val="single"/>
    </w:rPr>
  </w:style>
  <w:style w:type="paragraph" w:customStyle="1" w:styleId="Tabel">
    <w:name w:val="Tabel"/>
    <w:uiPriority w:val="4"/>
    <w:semiHidden/>
    <w:rsid w:val="00BA3AD8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al">
    <w:name w:val="Tabel - Tal"/>
    <w:basedOn w:val="Tabel"/>
    <w:uiPriority w:val="4"/>
    <w:semiHidden/>
    <w:rsid w:val="00BA3AD8"/>
    <w:pPr>
      <w:jc w:val="right"/>
    </w:pPr>
  </w:style>
  <w:style w:type="paragraph" w:customStyle="1" w:styleId="Tabel-TalTotal">
    <w:name w:val="Tabel - Tal Total"/>
    <w:basedOn w:val="Tabel-Tal"/>
    <w:uiPriority w:val="4"/>
    <w:semiHidden/>
    <w:rsid w:val="00BA3AD8"/>
    <w:rPr>
      <w:b/>
    </w:rPr>
  </w:style>
  <w:style w:type="paragraph" w:customStyle="1" w:styleId="Tabel-Tekst">
    <w:name w:val="Tabel - Tekst"/>
    <w:basedOn w:val="Tabel"/>
    <w:uiPriority w:val="4"/>
    <w:semiHidden/>
    <w:rsid w:val="00BA3AD8"/>
  </w:style>
  <w:style w:type="paragraph" w:customStyle="1" w:styleId="Tabel-TekstTotal">
    <w:name w:val="Tabel - Tekst Total"/>
    <w:basedOn w:val="Tabel-Tekst"/>
    <w:uiPriority w:val="4"/>
    <w:semiHidden/>
    <w:rsid w:val="00BA3AD8"/>
    <w:rPr>
      <w:b/>
    </w:rPr>
  </w:style>
  <w:style w:type="table" w:styleId="Tabel-Gitter">
    <w:name w:val="Table Grid"/>
    <w:basedOn w:val="Tabel-Normal"/>
    <w:uiPriority w:val="59"/>
    <w:rsid w:val="00BA3AD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samling">
    <w:name w:val="table of authorities"/>
    <w:basedOn w:val="Normal"/>
    <w:next w:val="Normal"/>
    <w:uiPriority w:val="10"/>
    <w:semiHidden/>
    <w:rsid w:val="00BA3AD8"/>
    <w:pPr>
      <w:ind w:right="567"/>
    </w:pPr>
  </w:style>
  <w:style w:type="paragraph" w:styleId="Listeoverfigurer">
    <w:name w:val="table of figures"/>
    <w:basedOn w:val="Normal"/>
    <w:next w:val="Normal"/>
    <w:uiPriority w:val="10"/>
    <w:semiHidden/>
    <w:rsid w:val="00BA3AD8"/>
    <w:pPr>
      <w:ind w:right="567"/>
    </w:pPr>
  </w:style>
  <w:style w:type="paragraph" w:customStyle="1" w:styleId="Template">
    <w:name w:val="Template"/>
    <w:uiPriority w:val="8"/>
    <w:semiHidden/>
    <w:rsid w:val="00BA3AD8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BA3AD8"/>
    <w:pPr>
      <w:tabs>
        <w:tab w:val="left" w:pos="567"/>
      </w:tabs>
    </w:pPr>
  </w:style>
  <w:style w:type="paragraph" w:customStyle="1" w:styleId="Template-Dato">
    <w:name w:val="Template - Dato"/>
    <w:basedOn w:val="Template"/>
    <w:uiPriority w:val="8"/>
    <w:semiHidden/>
    <w:rsid w:val="00BA3AD8"/>
    <w:pPr>
      <w:spacing w:line="240" w:lineRule="atLeast"/>
    </w:pPr>
    <w:rPr>
      <w:sz w:val="18"/>
    </w:rPr>
  </w:style>
  <w:style w:type="paragraph" w:customStyle="1" w:styleId="Template-Phone">
    <w:name w:val="Template - Phone"/>
    <w:basedOn w:val="Template-Dato"/>
    <w:uiPriority w:val="99"/>
    <w:semiHidden/>
    <w:qFormat/>
    <w:rsid w:val="00BA3AD8"/>
    <w:pPr>
      <w:ind w:left="-102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BA3AD8"/>
    <w:pPr>
      <w:spacing w:line="270" w:lineRule="atLeast"/>
    </w:pPr>
    <w:rPr>
      <w:b/>
    </w:rPr>
  </w:style>
  <w:style w:type="paragraph" w:styleId="Titel">
    <w:name w:val="Title"/>
    <w:basedOn w:val="Normal"/>
    <w:next w:val="Normal"/>
    <w:link w:val="TitelTegn"/>
    <w:qFormat/>
    <w:rsid w:val="00BA3AD8"/>
    <w:pPr>
      <w:spacing w:after="720" w:line="500" w:lineRule="atLeast"/>
      <w:contextualSpacing/>
    </w:pPr>
    <w:rPr>
      <w:rFonts w:eastAsiaTheme="majorEastAsia" w:cstheme="majorBidi"/>
      <w:b/>
      <w:kern w:val="28"/>
      <w:sz w:val="48"/>
      <w:szCs w:val="52"/>
    </w:rPr>
  </w:style>
  <w:style w:type="character" w:customStyle="1" w:styleId="TitelTegn">
    <w:name w:val="Titel Tegn"/>
    <w:basedOn w:val="Standardskrifttypeiafsnit"/>
    <w:link w:val="Titel"/>
    <w:rsid w:val="00BA3AD8"/>
    <w:rPr>
      <w:rFonts w:eastAsiaTheme="majorEastAsia" w:cstheme="majorBidi"/>
      <w:b/>
      <w:kern w:val="28"/>
      <w:sz w:val="48"/>
      <w:szCs w:val="52"/>
    </w:rPr>
  </w:style>
  <w:style w:type="paragraph" w:styleId="Citatoverskrift">
    <w:name w:val="toa heading"/>
    <w:basedOn w:val="Normal"/>
    <w:next w:val="Normal"/>
    <w:uiPriority w:val="10"/>
    <w:semiHidden/>
    <w:rsid w:val="00BA3AD8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Indholdsfortegnelse1">
    <w:name w:val="toc 1"/>
    <w:basedOn w:val="Normal"/>
    <w:next w:val="Normal"/>
    <w:uiPriority w:val="9"/>
    <w:semiHidden/>
    <w:rsid w:val="00BA3AD8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BA3AD8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BA3AD8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BA3AD8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BA3AD8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BA3AD8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BA3AD8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BA3AD8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BA3AD8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BA3AD8"/>
    <w:pPr>
      <w:spacing w:before="0" w:after="520" w:line="360" w:lineRule="atLeast"/>
      <w:outlineLvl w:val="9"/>
    </w:pPr>
    <w:rPr>
      <w:sz w:val="28"/>
    </w:rPr>
  </w:style>
  <w:style w:type="table" w:customStyle="1" w:styleId="Vejdirektoratet">
    <w:name w:val="Vejdirektoratet"/>
    <w:basedOn w:val="Tabel-Normal"/>
    <w:uiPriority w:val="99"/>
    <w:rsid w:val="00BA3AD8"/>
    <w:pPr>
      <w:spacing w:line="240" w:lineRule="auto"/>
      <w:ind w:left="45"/>
    </w:pPr>
    <w:tblPr>
      <w:tblStyleRowBandSize w:val="1"/>
      <w:tblCellMar>
        <w:left w:w="0" w:type="dxa"/>
        <w:right w:w="0" w:type="dxa"/>
      </w:tblCellMar>
    </w:tblPr>
    <w:tblStylePr w:type="firstRow">
      <w:pPr>
        <w:wordWrap/>
        <w:spacing w:beforeLines="0" w:before="68" w:beforeAutospacing="0" w:afterLines="0" w:after="68" w:afterAutospacing="0"/>
      </w:pPr>
      <w:rPr>
        <w:color w:val="FFFFFF" w:themeColor="background1"/>
      </w:rPr>
      <w:tblPr/>
      <w:tcPr>
        <w:shd w:val="clear" w:color="auto" w:fill="005EB8" w:themeFill="accent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EB8" w:themeFill="accent1"/>
      </w:tcPr>
    </w:tblStylePr>
    <w:tblStylePr w:type="firstCol">
      <w:pPr>
        <w:wordWrap/>
        <w:ind w:leftChars="0" w:left="45"/>
      </w:pPr>
      <w:rPr>
        <w:color w:val="005EB8" w:themeColor="accent1"/>
      </w:rPr>
    </w:tblStylePr>
    <w:tblStylePr w:type="band1Horz">
      <w:pPr>
        <w:wordWrap/>
        <w:spacing w:beforeLines="0" w:before="68" w:beforeAutospacing="0" w:afterLines="0" w:after="96" w:afterAutospacing="0"/>
      </w:pPr>
      <w:tblPr/>
      <w:tcPr>
        <w:tcBorders>
          <w:bottom w:val="single" w:sz="4" w:space="0" w:color="00005E" w:themeColor="accent2"/>
          <w:insideH w:val="single" w:sz="4" w:space="0" w:color="00005E" w:themeColor="accent2"/>
        </w:tcBorders>
      </w:tcPr>
    </w:tblStylePr>
    <w:tblStylePr w:type="band2Horz">
      <w:pPr>
        <w:wordWrap/>
        <w:spacing w:beforeLines="0" w:before="68" w:beforeAutospacing="0" w:afterLines="0" w:after="96" w:afterAutospacing="0" w:line="240" w:lineRule="auto"/>
      </w:pPr>
      <w:tblPr/>
      <w:tcPr>
        <w:tcBorders>
          <w:bottom w:val="single" w:sz="4" w:space="0" w:color="00005E" w:themeColor="accent2"/>
          <w:insideH w:val="single" w:sz="4" w:space="0" w:color="00005E" w:themeColor="accent2"/>
        </w:tcBorders>
      </w:tcPr>
    </w:tblStylePr>
    <w:tblStylePr w:type="nwCell">
      <w:rPr>
        <w:color w:val="FFFFFF" w:themeColor="background1"/>
      </w:rPr>
    </w:tblStylePr>
  </w:style>
  <w:style w:type="paragraph" w:styleId="Listeafsnit">
    <w:name w:val="List Paragraph"/>
    <w:basedOn w:val="Normal"/>
    <w:uiPriority w:val="34"/>
    <w:qFormat/>
    <w:rsid w:val="00A012A7"/>
    <w:pPr>
      <w:spacing w:line="240" w:lineRule="auto"/>
      <w:ind w:left="720"/>
    </w:pPr>
    <w:rPr>
      <w:rFonts w:ascii="Calibri" w:hAnsi="Calibri" w:cs="Calibri"/>
      <w:sz w:val="22"/>
      <w:szCs w:val="22"/>
    </w:rPr>
  </w:style>
  <w:style w:type="character" w:styleId="Kommentarhenvisning">
    <w:name w:val="annotation reference"/>
    <w:basedOn w:val="Standardskrifttypeiafsnit"/>
    <w:uiPriority w:val="99"/>
    <w:semiHidden/>
    <w:rsid w:val="006A468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6A4680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A4680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6A468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A46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26" Type="http://schemas.openxmlformats.org/officeDocument/2006/relationships/header" Target="header2.xml"/><Relationship Id="rId3" Type="http://schemas.openxmlformats.org/officeDocument/2006/relationships/customXml" Target="../customXml/item2.xml"/><Relationship Id="rId21" Type="http://schemas.openxmlformats.org/officeDocument/2006/relationships/image" Target="about:blank" TargetMode="External"/><Relationship Id="rId7" Type="http://schemas.openxmlformats.org/officeDocument/2006/relationships/customXml" Target="../customXml/item6.xml"/><Relationship Id="rId12" Type="http://schemas.openxmlformats.org/officeDocument/2006/relationships/footnotes" Target="footnotes.xml"/><Relationship Id="rId17" Type="http://schemas.openxmlformats.org/officeDocument/2006/relationships/image" Target="about:blank" TargetMode="External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24" Type="http://schemas.openxmlformats.org/officeDocument/2006/relationships/hyperlink" Target="about:blank" TargetMode="External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4.xml"/><Relationship Id="rId15" Type="http://schemas.openxmlformats.org/officeDocument/2006/relationships/image" Target="about:blank" TargetMode="External"/><Relationship Id="rId23" Type="http://schemas.openxmlformats.org/officeDocument/2006/relationships/image" Target="about:blank" TargetMode="External"/><Relationship Id="rId28" Type="http://schemas.openxmlformats.org/officeDocument/2006/relationships/footer" Target="footer2.xml"/><Relationship Id="rId10" Type="http://schemas.openxmlformats.org/officeDocument/2006/relationships/settings" Target="settings.xml"/><Relationship Id="rId19" Type="http://schemas.openxmlformats.org/officeDocument/2006/relationships/image" Target="about:blank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715D9DEE434930A0A9143220A2FE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A0FFF8-1B1A-4A91-BC7B-F732F82F0ACD}"/>
      </w:docPartPr>
      <w:docPartBody>
        <w:p w:rsidR="002C3F28" w:rsidRDefault="00370D64" w:rsidP="00370D64">
          <w:pPr>
            <w:pStyle w:val="3E715D9DEE434930A0A9143220A2FE84"/>
          </w:pPr>
          <w:r w:rsidRPr="00A324D5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56C04D3DA3747CF9F1BBFFBA47121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1F8EACD-B901-4417-9371-3A3250DD92E8}"/>
      </w:docPartPr>
      <w:docPartBody>
        <w:p w:rsidR="002C3F28" w:rsidRDefault="00370D64" w:rsidP="00370D64">
          <w:pPr>
            <w:pStyle w:val="656C04D3DA3747CF9F1BBFFBA4712196"/>
          </w:pPr>
          <w:r w:rsidRPr="006F1234">
            <w:t>[Title]</w:t>
          </w:r>
        </w:p>
      </w:docPartBody>
    </w:docPart>
    <w:docPart>
      <w:docPartPr>
        <w:name w:val="238698CABF4947D8ADB61A751796E7B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12655EC-FDE5-4B71-91B2-F7BF945F49FF}"/>
      </w:docPartPr>
      <w:docPartBody>
        <w:p w:rsidR="002C3F28" w:rsidRDefault="00370D64" w:rsidP="00370D64">
          <w:pPr>
            <w:pStyle w:val="238698CABF4947D8ADB61A751796E7B1"/>
          </w:pPr>
          <w:r w:rsidRPr="00A324D5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8EFB8BB9EEC6450B891A156E79CF593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9C978D-E7A7-4070-94C6-A35DD733D7B1}"/>
      </w:docPartPr>
      <w:docPartBody>
        <w:p w:rsidR="002C3F28" w:rsidRDefault="00370D64" w:rsidP="00370D64">
          <w:pPr>
            <w:pStyle w:val="8EFB8BB9EEC6450B891A156E79CF5930"/>
          </w:pPr>
          <w:r w:rsidRPr="0017365B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227C3C6600B4C0E8E3606EF5A83D5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C670AAC-F60F-4EFF-B0E7-20B6D0D196CB}"/>
      </w:docPartPr>
      <w:docPartBody>
        <w:p w:rsidR="002C3F28" w:rsidRDefault="00370D64" w:rsidP="00370D64">
          <w:pPr>
            <w:pStyle w:val="7227C3C6600B4C0E8E3606EF5A83D52D"/>
          </w:pPr>
          <w:r w:rsidRPr="00A324D5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BE1C8B604D434F9FB0754E5410F083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DBE4597-6260-4EF4-AF7F-6887D658EAEC}"/>
      </w:docPartPr>
      <w:docPartBody>
        <w:p w:rsidR="002C3F28" w:rsidRDefault="00370D64" w:rsidP="00370D64">
          <w:pPr>
            <w:pStyle w:val="BE1C8B604D434F9FB0754E5410F08339"/>
          </w:pPr>
          <w:r w:rsidRPr="00026B7E">
            <w:rPr>
              <w:rStyle w:val="Pladsholdertekst"/>
            </w:rPr>
            <w:t>Click here to enter text.</w:t>
          </w:r>
        </w:p>
      </w:docPartBody>
    </w:docPart>
    <w:docPart>
      <w:docPartPr>
        <w:name w:val="2ED8B757C19D4BD0A1861A6608FF972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3673C0-611A-4564-9C21-3ABBA4D6ACA6}"/>
      </w:docPartPr>
      <w:docPartBody>
        <w:p w:rsidR="002C3F28" w:rsidRDefault="00370D64" w:rsidP="00370D64">
          <w:pPr>
            <w:pStyle w:val="2ED8B757C19D4BD0A1861A6608FF972E"/>
          </w:pPr>
          <w:r>
            <w:rPr>
              <w:rStyle w:val="Pladsholdertekst"/>
              <w:lang w:val="en-US"/>
            </w:rPr>
            <w:t>T-Email</w:t>
          </w:r>
        </w:p>
      </w:docPartBody>
    </w:docPart>
    <w:docPart>
      <w:docPartPr>
        <w:name w:val="6A72A4395213490785C32E3750E00A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EA5044-50D3-4B7B-81B7-DA304F8CC2F3}"/>
      </w:docPartPr>
      <w:docPartBody>
        <w:p w:rsidR="002C3F28" w:rsidRDefault="00370D64" w:rsidP="00370D64">
          <w:pPr>
            <w:pStyle w:val="6A72A4395213490785C32E3750E00AD0"/>
          </w:pPr>
          <w:r>
            <w:t>T-Telefon</w:t>
          </w:r>
        </w:p>
      </w:docPartBody>
    </w:docPart>
    <w:docPart>
      <w:docPartPr>
        <w:name w:val="3F01DD5A143F446BA06D3C7C8302822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D87DB99-848B-44C8-A8E4-2B85B7D9F188}"/>
      </w:docPartPr>
      <w:docPartBody>
        <w:p w:rsidR="002C3F28" w:rsidRDefault="00370D64" w:rsidP="00370D64">
          <w:pPr>
            <w:pStyle w:val="3F01DD5A143F446BA06D3C7C8302822F"/>
          </w:pPr>
          <w:r w:rsidRPr="00A324D5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8A7630731DB44A8B62263CC4DAD182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CC7B550-A8D2-47FD-B4C1-EF2FEF9FC463}"/>
      </w:docPartPr>
      <w:docPartBody>
        <w:p w:rsidR="002C3F28" w:rsidRDefault="00370D64" w:rsidP="00370D64">
          <w:pPr>
            <w:pStyle w:val="A8A7630731DB44A8B62263CC4DAD182E"/>
          </w:pPr>
          <w:r>
            <w:t>Vejdirektoratet</w:t>
          </w:r>
        </w:p>
      </w:docPartBody>
    </w:docPart>
    <w:docPart>
      <w:docPartPr>
        <w:name w:val="DB90C9DE4F3543E4BBB879FCB688646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2AFB76-00C7-4E1B-B2CB-45EEBEE40531}"/>
      </w:docPartPr>
      <w:docPartBody>
        <w:p w:rsidR="002C3F28" w:rsidRDefault="00370D64" w:rsidP="00370D64">
          <w:pPr>
            <w:pStyle w:val="DB90C9DE4F3543E4BBB879FCB688646C"/>
          </w:pPr>
          <w:r>
            <w:t>Address</w:t>
          </w:r>
        </w:p>
      </w:docPartBody>
    </w:docPart>
    <w:docPart>
      <w:docPartPr>
        <w:name w:val="0C939FA5DDE84D20A125C2AD1EC390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F28E61-7BBF-4FDB-AFF2-9339AE6C78B9}"/>
      </w:docPartPr>
      <w:docPartBody>
        <w:p w:rsidR="002C3F28" w:rsidRDefault="00370D64" w:rsidP="00370D64">
          <w:pPr>
            <w:pStyle w:val="0C939FA5DDE84D20A125C2AD1EC3903D"/>
          </w:pPr>
          <w:r w:rsidRPr="0017365B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E9A5CD6EC4C84FD79A989171BE437E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C57808E-B8D2-4A09-A9BA-BD7C3AA5DDC0}"/>
      </w:docPartPr>
      <w:docPartBody>
        <w:p w:rsidR="002C3F28" w:rsidRDefault="00370D64" w:rsidP="00370D64">
          <w:pPr>
            <w:pStyle w:val="E9A5CD6EC4C84FD79A989171BE437E16"/>
          </w:pPr>
          <w:r>
            <w:rPr>
              <w:lang w:val="nb-NO"/>
            </w:rPr>
            <w:t>xx@xx.dk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088"/>
    <w:rsid w:val="00014088"/>
    <w:rsid w:val="00196746"/>
    <w:rsid w:val="001A5E4A"/>
    <w:rsid w:val="001A772C"/>
    <w:rsid w:val="001F6B18"/>
    <w:rsid w:val="002276CA"/>
    <w:rsid w:val="002B0871"/>
    <w:rsid w:val="002C3F28"/>
    <w:rsid w:val="00324242"/>
    <w:rsid w:val="00353563"/>
    <w:rsid w:val="00360822"/>
    <w:rsid w:val="00370D64"/>
    <w:rsid w:val="003D2BEA"/>
    <w:rsid w:val="004104A0"/>
    <w:rsid w:val="00430716"/>
    <w:rsid w:val="0047200A"/>
    <w:rsid w:val="00516DC7"/>
    <w:rsid w:val="00536935"/>
    <w:rsid w:val="00544073"/>
    <w:rsid w:val="00545904"/>
    <w:rsid w:val="00550399"/>
    <w:rsid w:val="00603887"/>
    <w:rsid w:val="00695C9D"/>
    <w:rsid w:val="006E1D85"/>
    <w:rsid w:val="006F03D7"/>
    <w:rsid w:val="00702B36"/>
    <w:rsid w:val="00705F20"/>
    <w:rsid w:val="00706BB5"/>
    <w:rsid w:val="0073012F"/>
    <w:rsid w:val="00754C4D"/>
    <w:rsid w:val="007A2548"/>
    <w:rsid w:val="00857E14"/>
    <w:rsid w:val="00896F7E"/>
    <w:rsid w:val="008E0D29"/>
    <w:rsid w:val="00945ADA"/>
    <w:rsid w:val="00987DA5"/>
    <w:rsid w:val="009A1B20"/>
    <w:rsid w:val="00A06E01"/>
    <w:rsid w:val="00AA0FDD"/>
    <w:rsid w:val="00B704B4"/>
    <w:rsid w:val="00C52AD7"/>
    <w:rsid w:val="00CB6FFD"/>
    <w:rsid w:val="00CD1E7D"/>
    <w:rsid w:val="00CF1AEA"/>
    <w:rsid w:val="00D00F08"/>
    <w:rsid w:val="00D156BA"/>
    <w:rsid w:val="00D21F9C"/>
    <w:rsid w:val="00D2748A"/>
    <w:rsid w:val="00D82F36"/>
    <w:rsid w:val="00DC3C39"/>
    <w:rsid w:val="00DF6AA5"/>
    <w:rsid w:val="00E1722E"/>
    <w:rsid w:val="00E565B0"/>
    <w:rsid w:val="00ED2A49"/>
    <w:rsid w:val="00EE3BF6"/>
    <w:rsid w:val="00F61A21"/>
    <w:rsid w:val="00F61BE4"/>
    <w:rsid w:val="00FA69D6"/>
    <w:rsid w:val="00FF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088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370D64"/>
    <w:rPr>
      <w:color w:val="auto"/>
    </w:rPr>
  </w:style>
  <w:style w:type="paragraph" w:customStyle="1" w:styleId="3E715D9DEE434930A0A9143220A2FE84">
    <w:name w:val="3E715D9DEE434930A0A9143220A2FE84"/>
    <w:rsid w:val="00370D64"/>
    <w:pPr>
      <w:spacing w:after="160" w:line="259" w:lineRule="auto"/>
    </w:pPr>
  </w:style>
  <w:style w:type="paragraph" w:customStyle="1" w:styleId="656C04D3DA3747CF9F1BBFFBA4712196">
    <w:name w:val="656C04D3DA3747CF9F1BBFFBA4712196"/>
    <w:rsid w:val="00370D64"/>
    <w:pPr>
      <w:spacing w:after="160" w:line="259" w:lineRule="auto"/>
    </w:pPr>
  </w:style>
  <w:style w:type="paragraph" w:customStyle="1" w:styleId="238698CABF4947D8ADB61A751796E7B1">
    <w:name w:val="238698CABF4947D8ADB61A751796E7B1"/>
    <w:rsid w:val="00370D64"/>
    <w:pPr>
      <w:spacing w:after="160" w:line="259" w:lineRule="auto"/>
    </w:pPr>
  </w:style>
  <w:style w:type="paragraph" w:customStyle="1" w:styleId="8EFB8BB9EEC6450B891A156E79CF5930">
    <w:name w:val="8EFB8BB9EEC6450B891A156E79CF5930"/>
    <w:rsid w:val="00370D64"/>
    <w:pPr>
      <w:spacing w:after="160" w:line="259" w:lineRule="auto"/>
    </w:pPr>
  </w:style>
  <w:style w:type="paragraph" w:customStyle="1" w:styleId="7227C3C6600B4C0E8E3606EF5A83D52D">
    <w:name w:val="7227C3C6600B4C0E8E3606EF5A83D52D"/>
    <w:rsid w:val="00370D64"/>
    <w:pPr>
      <w:spacing w:after="160" w:line="259" w:lineRule="auto"/>
    </w:pPr>
  </w:style>
  <w:style w:type="paragraph" w:customStyle="1" w:styleId="BE1C8B604D434F9FB0754E5410F08339">
    <w:name w:val="BE1C8B604D434F9FB0754E5410F08339"/>
    <w:rsid w:val="00370D64"/>
    <w:pPr>
      <w:spacing w:after="160" w:line="259" w:lineRule="auto"/>
    </w:pPr>
  </w:style>
  <w:style w:type="paragraph" w:customStyle="1" w:styleId="2ED8B757C19D4BD0A1861A6608FF972E">
    <w:name w:val="2ED8B757C19D4BD0A1861A6608FF972E"/>
    <w:rsid w:val="00370D64"/>
    <w:pPr>
      <w:spacing w:after="160" w:line="259" w:lineRule="auto"/>
    </w:pPr>
  </w:style>
  <w:style w:type="paragraph" w:customStyle="1" w:styleId="6A72A4395213490785C32E3750E00AD0">
    <w:name w:val="6A72A4395213490785C32E3750E00AD0"/>
    <w:rsid w:val="00370D64"/>
    <w:pPr>
      <w:spacing w:after="160" w:line="259" w:lineRule="auto"/>
    </w:pPr>
  </w:style>
  <w:style w:type="paragraph" w:customStyle="1" w:styleId="3F01DD5A143F446BA06D3C7C8302822F">
    <w:name w:val="3F01DD5A143F446BA06D3C7C8302822F"/>
    <w:rsid w:val="00370D64"/>
    <w:pPr>
      <w:spacing w:after="160" w:line="259" w:lineRule="auto"/>
    </w:pPr>
  </w:style>
  <w:style w:type="paragraph" w:customStyle="1" w:styleId="A8A7630731DB44A8B62263CC4DAD182E">
    <w:name w:val="A8A7630731DB44A8B62263CC4DAD182E"/>
    <w:rsid w:val="00370D64"/>
    <w:pPr>
      <w:spacing w:after="160" w:line="259" w:lineRule="auto"/>
    </w:pPr>
  </w:style>
  <w:style w:type="paragraph" w:customStyle="1" w:styleId="DB90C9DE4F3543E4BBB879FCB688646C">
    <w:name w:val="DB90C9DE4F3543E4BBB879FCB688646C"/>
    <w:rsid w:val="00370D64"/>
    <w:pPr>
      <w:spacing w:after="160" w:line="259" w:lineRule="auto"/>
    </w:pPr>
  </w:style>
  <w:style w:type="paragraph" w:customStyle="1" w:styleId="0C939FA5DDE84D20A125C2AD1EC3903D">
    <w:name w:val="0C939FA5DDE84D20A125C2AD1EC3903D"/>
    <w:rsid w:val="00370D64"/>
    <w:pPr>
      <w:spacing w:after="160" w:line="259" w:lineRule="auto"/>
    </w:pPr>
  </w:style>
  <w:style w:type="paragraph" w:customStyle="1" w:styleId="E9A5CD6EC4C84FD79A989171BE437E16">
    <w:name w:val="E9A5CD6EC4C84FD79A989171BE437E16"/>
    <w:rsid w:val="00370D6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yt VD">
      <a:dk1>
        <a:srgbClr val="000000"/>
      </a:dk1>
      <a:lt1>
        <a:srgbClr val="FFFFFF"/>
      </a:lt1>
      <a:dk2>
        <a:srgbClr val="FCC349"/>
      </a:dk2>
      <a:lt2>
        <a:srgbClr val="9BD7F7"/>
      </a:lt2>
      <a:accent1>
        <a:srgbClr val="005EB8"/>
      </a:accent1>
      <a:accent2>
        <a:srgbClr val="00005E"/>
      </a:accent2>
      <a:accent3>
        <a:srgbClr val="0ABAEE"/>
      </a:accent3>
      <a:accent4>
        <a:srgbClr val="F2CECD"/>
      </a:accent4>
      <a:accent5>
        <a:srgbClr val="FFDD00"/>
      </a:accent5>
      <a:accent6>
        <a:srgbClr val="A1CDC4"/>
      </a:accent6>
      <a:hlink>
        <a:srgbClr val="005EB8"/>
      </a:hlink>
      <a:folHlink>
        <a:srgbClr val="005E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TemplafyFormConfiguration><![CDATA[{"formFields":[{"required":false,"helpTexts":{"prefix":"","postfix":""},"spacing":{},"type":"datePicker","name":"Date","label":"Dato","fullyQualifiedName":"Date"},{"dataSource":"360OrTemplafy","displayColumn":"source","defaultValue":"1","hideIfNoUserInteractionRequired":false,"distinct":true,"required":false,"autoSelectFirstOption":false,"helpTexts":{"prefix":"","postfix":""},"spacing":{},"type":"dropDown","name":"SagsbehandlerInfo","label":"Sagsbehandler fra...","fullyQualifiedName":"SagsbehandlerInfo"},{"dataSource":"360OrTemplafy","displayColumn":"source","hideIfNoUserInteractionRequired":false,"distinct":true,"required":false,"autoSelectFirstOption":true,"helpTexts":{"prefix":"","postfix":""},"spacing":{},"type":"dropDown","name":"ThreeSixtyOrTemplafy","label":"Data fra…","fullyQualifiedName":"ThreeSixtyOrTemplafy"},{"defaultValue":"true","helpTexts":{"prefix":"","postfix":""},"spacing":{},"type":"checkBox","name":"DocumentTitle","label":"Anvend 360 dokumenttitel","fullyQualifiedName":"DocumentTitle"},{"dataSource":"PageOrientation","displayColumn":"pageOrientationList","hideIfNoUserInteractionRequired":false,"distinct":true,"required":false,"autoSelectFirstOption":true,"helpTexts":{"prefix":"","postfix":""},"spacing":{},"type":"dropDown","name":"PageOrientation","label":"Sideformat","fullyQualifiedName":"PageOrientation"}],"formDataEntries":[{"name":"Date","value":"dR4SQcSFAKUK3fsgKYiiyQ=="},{"name":"SagsbehandlerInfo","value":"0Q5MTsgLvLPz/tY1hLFrLA=="},{"name":"ThreeSixtyOrTemplafy","value":"0Q5MTsgLvLPz/tY1hLFrLA=="},{"name":"DocumentTitle","value":"+Qo1T/LLVDnOLsBoMJ0QAQ=="},{"name":"PageOrientation","value":"0Q5MTsgLvLPz/tY1hLFrLA=="}]}]]></TemplafyFormConfiguratio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3F5173E4800D4B833A41E3782D5C0A" ma:contentTypeVersion="34" ma:contentTypeDescription="Opret et nyt dokument." ma:contentTypeScope="" ma:versionID="a63d0e75a0f091dcbad37d293dee72cc">
  <xsd:schema xmlns:xsd="http://www.w3.org/2001/XMLSchema" xmlns:xs="http://www.w3.org/2001/XMLSchema" xmlns:p="http://schemas.microsoft.com/office/2006/metadata/properties" xmlns:ns2="4e4dffc3-cd06-4864-b0c1-1b34da011617" targetNamespace="http://schemas.microsoft.com/office/2006/metadata/properties" ma:root="true" ma:fieldsID="8b344adde0b3702be8bb44bba1a20493" ns2:_="">
    <xsd:import namespace="4e4dffc3-cd06-4864-b0c1-1b34da011617"/>
    <xsd:element name="properties">
      <xsd:complexType>
        <xsd:sequence>
          <xsd:element name="documentManagement">
            <xsd:complexType>
              <xsd:all>
                <xsd:element ref="ns2:File_x0020_version" minOccurs="0"/>
                <xsd:element ref="ns2:File_x0020_variant" minOccurs="0"/>
                <xsd:element ref="ns2:File_x0020_status" minOccurs="0"/>
                <xsd:element ref="ns2:_x0024_Resources_x003a_BE5601D0_x002d_D879_x002d_4DD1_x002d_A08E_x002d_5646297984B4_x003b_" minOccurs="0"/>
                <xsd:element ref="ns2:Checked_x0020_Out_x0020_From_x0020_360_x00b0_" minOccurs="0"/>
                <xsd:element ref="ns2:Checked_x0020_Out_x0020_From_x0020_360_x00b0__x0020_By" minOccurs="0"/>
                <xsd:element ref="ns2:Checked_x0020_In_x0020_From_x0020_360_x00b0__x0020_By" minOccurs="0"/>
                <xsd:element ref="ns2:Document_x0020_number" minOccurs="0"/>
                <xsd:element ref="ns2:FileRecNo" minOccurs="0"/>
                <xsd:element ref="ns2:_x0024_Resources_x003a_SILocalization_x002c_9FAAD48B_x002d_B0D9_x002d_4ea4_x002d_88D3_x002d_6170FF9A7B5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dffc3-cd06-4864-b0c1-1b34da011617" elementFormDefault="qualified">
    <xsd:import namespace="http://schemas.microsoft.com/office/2006/documentManagement/types"/>
    <xsd:import namespace="http://schemas.microsoft.com/office/infopath/2007/PartnerControls"/>
    <xsd:element name="File_x0020_version" ma:index="8" nillable="true" ma:displayName="Filversion" ma:internalName="File_x0020_version">
      <xsd:simpleType>
        <xsd:restriction base="dms:Text"/>
      </xsd:simpleType>
    </xsd:element>
    <xsd:element name="File_x0020_variant" ma:index="9" nillable="true" ma:displayName="Filvariant" ma:internalName="File_x0020_variant">
      <xsd:simpleType>
        <xsd:restriction base="dms:Text"/>
      </xsd:simpleType>
    </xsd:element>
    <xsd:element name="File_x0020_status" ma:index="10" nillable="true" ma:displayName="Filstatus" ma:internalName="File_x0020_status">
      <xsd:simpleType>
        <xsd:restriction base="dms:Text"/>
      </xsd:simpleType>
    </xsd:element>
    <xsd:element name="_x0024_Resources_x003a_BE5601D0_x002d_D879_x002d_4DD1_x002d_A08E_x002d_5646297984B4_x003b_" ma:index="11" nillable="true" ma:displayName="Dok.ver.id" ma:internalName="_x0024_Resources_x003a_BE5601D0_x002d_D879_x002d_4DD1_x002d_A08E_x002d_5646297984B4_x003b_">
      <xsd:simpleType>
        <xsd:restriction base="dms:Text"/>
      </xsd:simpleType>
    </xsd:element>
    <xsd:element name="Checked_x0020_Out_x0020_From_x0020_360_x00b0_" ma:index="12" nillable="true" ma:displayName="Checket ud af 360°" ma:default="0" ma:internalName="Checked_x0020_Out_x0020_From_x0020_360_x00b0_">
      <xsd:simpleType>
        <xsd:restriction base="dms:Boolean"/>
      </xsd:simpleType>
    </xsd:element>
    <xsd:element name="Checked_x0020_Out_x0020_From_x0020_360_x00b0__x0020_By" ma:index="13" nillable="true" ma:displayName="Checked Out From 360° By" ma:internalName="Checked_x0020_Out_x0020_From_x0020_360_x00b0__x0020_By">
      <xsd:simpleType>
        <xsd:restriction base="dms:Text"/>
      </xsd:simpleType>
    </xsd:element>
    <xsd:element name="Checked_x0020_In_x0020_From_x0020_360_x00b0__x0020_By" ma:index="14" nillable="true" ma:displayName="Checked In From 360° By" ma:internalName="Checked_x0020_In_x0020_From_x0020_360_x00b0__x0020_By">
      <xsd:simpleType>
        <xsd:restriction base="dms:Text"/>
      </xsd:simpleType>
    </xsd:element>
    <xsd:element name="Document_x0020_number" ma:index="15" nillable="true" ma:displayName="Dokumentnummer" ma:internalName="Document_x0020_number">
      <xsd:simpleType>
        <xsd:restriction base="dms:Text"/>
      </xsd:simpleType>
    </xsd:element>
    <xsd:element name="FileRecNo" ma:index="16" nillable="true" ma:displayName="FileRecNo" ma:internalName="FileRecNo">
      <xsd:simpleType>
        <xsd:restriction base="dms:Text"/>
      </xsd:simpleType>
    </xsd:element>
    <xsd:element name="_x0024_Resources_x003a_SILocalization_x002c_9FAAD48B_x002d_B0D9_x002d_4ea4_x002d_88D3_x002d_6170FF9A7B50" ma:index="17" nillable="true" ma:displayName="Dokumenttitel" ma:internalName="_x0024_Resources_x003a_SILocalization_x002c_9FAAD48B_x002d_B0D9_x002d_4ea4_x002d_88D3_x002d_6170FF9A7B50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bs:GrowBusinessDocument xmlns:gbs="http://www.software-innovation.no/growBusinessDocument" gbs:officeVersion="2007" gbs:sourceId="3311253" gbs:entity="Document" gbs:templateDesignerVersion="3.1 F">
  <gbs:DocumentNumber gbs:loadFromGrowBusiness="OnEdit" gbs:saveInGrowBusiness="False" gbs:connected="true" gbs:recno="" gbs:entity="" gbs:datatype="string" gbs:key="10000" gbs:removeContentControl="0">20/01554-34</gbs:DocumentNumber>
  <gbs:OurRef.DirectLine gbs:loadFromGrowBusiness="OnEdit" gbs:saveInGrowBusiness="False" gbs:connected="true" gbs:recno="" gbs:entity="" gbs:datatype="string" gbs:key="10001" gbs:removeContentControl="0">+45 2298 3078 </gbs:OurRef.DirectLine>
  <gbs:DocumentDate gbs:loadFromGrowBusiness="OnEdit" gbs:saveInGrowBusiness="False" gbs:connected="true" gbs:recno="" gbs:entity="" gbs:datatype="date" gbs:key="10002" gbs:removeContentControl="0">2022-03-22T00:00:00</gbs:DocumentDate>
  <gbs:ToActivityContact.Name gbs:loadFromGrowBusiness="OnProduce" gbs:saveInGrowBusiness="False" gbs:connected="true" gbs:recno="" gbs:entity="" gbs:datatype="string" gbs:key="10003" gbs:removeContentControl="2">KOM Kommunikation</gbs:ToActivityContact.Name>
  <gbs:ToActivityContact.ToContact.ToContacts.ToContactCompany.ToCompany.Name2 gbs:loadFromGrowBusiness="OnProduce" gbs:saveInGrowBusiness="False" gbs:connected="true" gbs:recno="" gbs:entity="" gbs:datatype="string" gbs:key="10004" gbs:removeContentControl="1">
  </gbs:ToActivityContact.ToContact.ToContacts.ToContactCompany.ToCompany.Name2>
  <gbs:ToActivityContact.Address gbs:loadFromGrowBusiness="OnProduce" gbs:saveInGrowBusiness="False" gbs:connected="true" gbs:recno="" gbs:entity="" gbs:datatype="string" gbs:key="10005">
  </gbs:ToActivityContact.Address>
  <gbs:ToActivityContact.Zip gbs:loadFromGrowBusiness="OnProduce" gbs:saveInGrowBusiness="False" gbs:connected="true" gbs:recno="" gbs:entity="" gbs:datatype="string" gbs:key="10006" gbs:removeContentControl="2">
  </gbs:ToActivityContact.Zip>
  <gbs:ToActivityContact.Name2 gbs:loadFromGrowBusiness="OnProduce" gbs:saveInGrowBusiness="False" gbs:connected="true" gbs:recno="" gbs:entity="" gbs:datatype="string" gbs:key="10007" gbs:label="Att: " gbs:removeContentControl="2">Anne-Mette Nyhuus</gbs:ToActivityContact.Name2>
  <gbs:OurRef.Name gbs:loadFromGrowBusiness="OnProduce" gbs:saveInGrowBusiness="False" gbs:connected="true" gbs:recno="" gbs:entity="" gbs:datatype="string" gbs:key="10008" gbs:removeContentControl="2">Anne-Mette Nyhuus</gbs:OurRef.Name>
  <gbs:OurRef.Name gbs:loadFromGrowBusiness="OnEdit" gbs:saveInGrowBusiness="False" gbs:connected="true" gbs:recno="" gbs:entity="" gbs:datatype="string" gbs:key="10009" gbs:removeContentControl="0">Anne-Mette Nyhuus</gbs:OurRef.Name>
  <gbs:OurRef.E-mail gbs:loadFromGrowBusiness="OnEdit" gbs:saveInGrowBusiness="False" gbs:connected="true" gbs:recno="" gbs:entity="" gbs:datatype="string" gbs:key="10010" gbs:removeContentControl="0">an6@vd.dk</gbs:OurRef.E-mail>
  <gbs:OurRef.Title gbs:loadFromGrowBusiness="OnProduce" gbs:saveInGrowBusiness="False" gbs:connected="true" gbs:recno="" gbs:entity="" gbs:datatype="string" gbs:key="10011">Kommunikationskonsulent</gbs:OurRef.Title>
  <gbs:Title gbs:loadFromGrowBusiness="OnProduce" gbs:saveInGrowBusiness="False" gbs:connected="true" gbs:recno="" gbs:entity="" gbs:datatype="string" gbs:key="10012">Referat fra naboforum den 21. marts 2022
Møde 3</gbs:Title>
  <gbs:ToActivityContact.Email gbs:loadFromGrowBusiness="OnProduce" gbs:saveInGrowBusiness="False" gbs:connected="true" gbs:recno="" gbs:entity="" gbs:datatype="string" gbs:key="10013">an6@vd.dk</gbs:ToActivityContact.Email>
  <gbs:OurRef.CF_Tjenestested.Vej gbs:loadFromGrowBusiness="OnEdit" gbs:saveInGrowBusiness="False" gbs:connected="true" gbs:recno="" gbs:entity="" gbs:datatype="note" gbs:key="10014" gbs:removeContentControl="0">Carsten Niebuhrs Gade 43, 5. sal</gbs:OurRef.CF_Tjenestested.Vej>
  <gbs:OurRef.CF_Tjenestested.Postnr gbs:loadFromGrowBusiness="OnEdit" gbs:saveInGrowBusiness="False" gbs:connected="true" gbs:recno="" gbs:entity="" gbs:datatype="note" gbs:key="10015" gbs:removeContentControl="0">1577</gbs:OurRef.CF_Tjenestested.Postnr>
  <gbs:OurRef.CF_Tjenestested.By gbs:loadFromGrowBusiness="OnEdit" gbs:saveInGrowBusiness="False" gbs:connected="true" gbs:recno="" gbs:entity="" gbs:datatype="note" gbs:key="10016" gbs:removeContentControl="0">København V</gbs:OurRef.CF_Tjenestested.By>
  <gbs:OurRef.CF_Tjenestested.TelefonUK gbs:loadFromGrowBusiness="OnEdit" gbs:saveInGrowBusiness="False" gbs:connected="true" gbs:recno="" gbs:entity="" gbs:datatype="note" gbs:key="10017" gbs:removeContentControl="0">+45 7244 3333</gbs:OurRef.CF_Tjenestested.TelefonUK>
</gbs:GrowBusinessDocument>
</file>

<file path=customXml/item5.xml><?xml version="1.0" encoding="utf-8"?>
<TemplafyTemplateConfiguration><![CDATA[{"elementsMetadata":[{"type":"richTextContentControl","id":"770fbb0b-e47b-4ca7-8841-fcfa03aa19da","elementConfiguration":{"visibility":{"action":"delete","binding":"Form.DocumentTitle","operator":"equals","compareValue":"false"},"disableUpdates":false,"type":"group"}},{"type":"richTextContentControl","id":"4e97bb53-ea0b-4ef4-8089-1efe8dd29f82","elementConfiguration":{"binding":"Translations.Date","removeAndKeepContent":false,"disableUpdates":false,"type":"text"}},{"type":"richTextContentControl","id":"dcd234a4-79db-44c4-a84d-6467615013bf","elementConfiguration":{"format":"{{DateFormats.GeneralDate}}","binding":"Form.Date","removeAndKeepContent":false,"disableUpdates":false,"type":"date"}},{"type":"richTextContentControl","id":"2afe1e41-fea6-4921-94c5-0b88d1312e82","elementConfiguration":{"binding":"Translations.Contact","removeAndKeepContent":false,"disableUpdates":false,"type":"text"}},{"type":"richTextContentControl","id":"bf352f2c-fae9-457c-b1b5-4b15bdc4a08b","elementConfiguration":{"visibility":{"action":"hide","binding":"Form.SagsbehandlerInfo.SagsbehandlerInfo","operator":"notEquals","compareValue":"360"},"disableUpdates":false,"type":"group"}},{"type":"richTextContentControl","id":"b7ce0cb1-815e-4ac5-bb44-0e671e662123","elementConfiguration":{"binding":"UserProfile.Name","visibility":{"action":"hide","binding":"Form.SagsbehandlerInfo.SagsbehandlerInfo","operator":"notEquals","compareValue":"Templafy"},"removeAndKeepContent":false,"disableUpdates":false,"type":"text"}},{"type":"richTextContentControl","id":"7a3ed79b-165f-43a7-bc11-c5e24c477295","elementConfiguration":{"binding":"Translations.Mail","removeAndKeepContent":false,"disableUpdates":false,"type":"text"}},{"type":"richTextContentControl","id":"caf62aef-87e3-4fac-bd2c-03640b566ed8","elementConfiguration":{"visibility":{"action":"hide","binding":"Form.SagsbehandlerInfo.SagsbehandlerInfo","operator":"notEquals","compareValue":"360"},"disableUpdates":false,"type":"group"}},{"type":"richTextContentControl","id":"b9100a1c-e0fb-4b94-8f64-6dd13fcbe57d","elementConfiguration":{"binding":"UserProfile.Email","visibility":{"action":"hide","binding":"Form.SagsbehandlerInfo.SagsbehandlerInfo","operator":"notEquals","compareValue":"Templafy"},"removeAndKeepContent":false,"disableUpdates":false,"type":"text"}},{"type":"richTextContentControl","id":"8c559f4f-effd-405f-aef6-230e51b7631f","elementConfiguration":{"binding":"Translations.Phone","removeAndKeepContent":false,"disableUpdates":false,"type":"text"}},{"type":"richTextContentControl","id":"e8984df8-b6f7-4eca-90db-2c1620a0fd12","elementConfiguration":{"visibility":{"action":"hide","binding":"Form.SagsbehandlerInfo.SagsbehandlerInfo","operator":"notEquals","compareValue":"360"},"disableUpdates":false,"type":"group"}},{"type":"richTextContentControl","id":"aefbf0f0-ba92-4dab-8d04-cad627d88085","elementConfiguration":{"binding":"UserProfile.DirectPhone","visibility":{"action":"hide","binding":"Form.SagsbehandlerInfo.SagsbehandlerInfo","operator":"notEquals","compareValue":"Templafy"},"removeAndKeepContent":false,"disableUpdates":false,"type":"text"}},{"type":"richTextContentControl","id":"1bf757fc-65aa-4514-982d-327685f7ab31","elementConfiguration":{"binding":"Translations.Document","removeAndKeepContent":false,"disableUpdates":false,"type":"text"}},{"type":"richTextContentControl","id":"f5e3390d-2780-464f-885f-ba21b5ea068d","elementConfiguration":{"visibility":{"action":"hide","binding":"Form.ThreeSixtyOrTemplafy.Source360","operator":"equals","compareValue":"false"},"disableUpdates":false,"type":"group"}},{"type":"richTextContentControl","id":"2283ff07-9937-4290-abdb-bc2ef253807e","elementConfiguration":{"binding":"Translations.Page","removeAndKeepContent":false,"disableUpdates":false,"type":"text"}},{"type":"richTextContentControl","id":"fedeac20-149d-47a3-bd1a-8e07036415ab","elementConfiguration":{"binding":"Translations.Date","removeAndKeepContent":false,"disableUpdates":false,"type":"text"}},{"type":"richTextContentControl","id":"982d69df-af2a-44fb-8052-5756fc42884c","elementConfiguration":{"format":"{{DateFormats.GeneralDate}}","binding":"Form.Date","removeAndKeepContent":false,"disableUpdates":false,"type":"date"}},{"type":"richTextContentControl","id":"a3ec19f3-b983-4ea5-991a-c0252e546cd8","elementConfiguration":{"binding":"Translations.Contact","removeAndKeepContent":false,"disableUpdates":false,"type":"text"}},{"type":"richTextContentControl","id":"53b88296-568a-4fe2-b98d-d8dd2ba618c9","elementConfiguration":{"visibility":{"action":"hide","binding":"Form.SagsbehandlerInfo.SagsbehandlerInfo","operator":"notEquals","compareValue":"360"},"disableUpdates":false,"type":"group"}},{"type":"richTextContentControl","id":"849a8b2f-0007-436a-94d3-424b63812d8e","elementConfiguration":{"binding":"UserProfile.Name","visibility":{"action":"hide","binding":"Form.SagsbehandlerInfo.SagsbehandlerInfo","operator":"notEquals","compareValue":"Templafy"},"removeAndKeepContent":false,"disableUpdates":false,"type":"text"}},{"type":"richTextContentControl","id":"967d573d-f04d-45e7-a78f-5f669fc43e1c","elementConfiguration":{"binding":"Translations.Mail","removeAndKeepContent":false,"disableUpdates":false,"type":"text"}},{"type":"richTextContentControl","id":"749d61cf-fb34-4f4f-b08a-f9890512ee79","elementConfiguration":{"visibility":{"action":"hide","binding":"Form.SagsbehandlerInfo.SagsbehandlerInfo","operator":"notEquals","compareValue":"360"},"disableUpdates":false,"type":"group"}},{"type":"richTextContentControl","id":"e5daba82-0e74-481f-9672-a683372c7f3e","elementConfiguration":{"binding":"UserProfile.Email","visibility":{"action":"hide","binding":"Form.SagsbehandlerInfo.SagsbehandlerInfo","operator":"notEquals","compareValue":"Templafy"},"removeAndKeepContent":false,"disableUpdates":false,"type":"text"}},{"type":"richTextContentControl","id":"d1ab2c36-beab-4780-9e01-8bfa5c74d657","elementConfiguration":{"binding":"Translations.Phone","removeAndKeepContent":false,"disableUpdates":false,"type":"text"}},{"type":"richTextContentControl","id":"2943c9d5-ad4a-48c5-a783-f4529b945313","elementConfiguration":{"visibility":{"action":"hide","binding":"Form.SagsbehandlerInfo.SagsbehandlerInfo","operator":"notEquals","compareValue":"360"},"disableUpdates":false,"type":"group"}},{"type":"richTextContentControl","id":"997b697b-0145-463e-b7e7-bf151f6635d8","elementConfiguration":{"binding":"UserProfile.DirectPhone","visibility":{"action":"hide","binding":"Form.SagsbehandlerInfo.SagsbehandlerInfo","operator":"notEquals","compareValue":"Templafy"},"removeAndKeepContent":false,"disableUpdates":false,"type":"text"}},{"type":"richTextContentControl","id":"1bc3fc76-fae4-4cfb-bf1e-1cd39ec81675","elementConfiguration":{"binding":"Translations.Document","removeAndKeepContent":false,"disableUpdates":false,"type":"text"}},{"type":"richTextContentControl","id":"396568d1-f7ec-4a48-b8e3-0b03a10961cc","elementConfiguration":{"visibility":{"action":"hide","binding":"Form.ThreeSixtyOrTemplafy.Source360","operator":"equals","compareValue":"false"},"disableUpdates":false,"type":"group"}},{"type":"richTextContentControl","id":"d01c989b-7cae-478d-9a85-2c681e9a0178","elementConfiguration":{"binding":"Translations.Page","removeAndKeepContent":false,"disableUpdates":false,"type":"text"}},{"type":"richTextContentControl","id":"2209c956-b0fc-4b66-b12f-712ede32bc7b","elementConfiguration":{"binding":"UserProfile.Office.Company","removeAndKeepContent":false,"disableUpdates":false,"type":"text"}},{"type":"richTextContentControl","id":"f40c3dcc-968d-4e61-981b-a86d202d3628","elementConfiguration":{"binding":"UserProfile.Office.Address","removeAndKeepContent":false,"disableUpdates":false,"type":"text"}},{"type":"richTextContentControl","id":"a4733dae-b68b-4c39-aabc-15aaca460820","elementConfiguration":{"visibility":{"action":"hide","binding":"UserProfile.Office.Phone","operator":"equals","compareValue":""},"disableUpdates":false,"type":"group"}},{"type":"richTextContentControl","id":"b806e8d3-491b-4675-82d2-06c4466aecb3","elementConfiguration":{"binding":"Translations.Phone","removeAndKeepContent":false,"disableUpdates":false,"type":"text"}},{"type":"richTextContentControl","id":"25f802b2-e44d-4782-9e11-6bfa871ac271","elementConfiguration":{"binding":"UserProfile.Office.Phone","removeAndKeepContent":false,"disableUpdates":false,"type":"text"}},{"type":"richTextContentControl","id":"58dc3c79-7b4e-4710-be6d-63a9eaf07bca","elementConfiguration":{"binding":"UserProfile.Office.Email","removeAndKeepContent":false,"disableUpdates":false,"type":"text"}},{"type":"richTextContentControl","id":"b5e2ed7b-28f5-4fc8-a6c0-2afe640ce3cf","elementConfiguration":{"binding":"UserProfile.Office.Web","removeAndKeepContent":false,"disableUpdates":false,"type":"text"}},{"type":"richTextContentControl","id":"16f05035-97ea-4140-a45a-7eccff37d31f","elementConfiguration":{"visibility":{"action":"hide","binding":"UserProfile.Office.Se","operator":"equals","compareValue":""},"disableUpdates":false,"type":"group"}},{"type":"richTextContentControl","id":"e3bad309-ecae-4be5-af84-eca6cbd76e1d","elementConfiguration":{"binding":"Translations.SE","removeAndKeepContent":false,"disableUpdates":false,"type":"text"}},{"type":"richTextContentControl","id":"c9dd4755-ffee-4b70-a23a-fbac7207d047","elementConfiguration":{"binding":"UserProfile.Office.Se","removeAndKeepContent":false,"disableUpdates":false,"type":"text"}},{"type":"richTextContentControl","id":"3c10cdec-fa00-4b8d-817d-ab53a29523a9","elementConfiguration":{"visibility":{"action":"hide","binding":"UserProfile.Office.Ean","operator":"equals","compareValue":""},"disableUpdates":false,"type":"group"}},{"type":"richTextContentControl","id":"f179e3b0-11dc-4228-aa0a-5fc67e3e8825","elementConfiguration":{"binding":"Translations.EAN","removeAndKeepContent":false,"disableUpdates":false,"type":"text"}},{"type":"richTextContentControl","id":"2cbdc3d6-5c49-42eb-9d6d-d2fe77f9aa76","elementConfiguration":{"binding":"UserProfile.Office.Ean","removeAndKeepContent":false,"disableUpdates":false,"type":"text"}}],"transformationConfigurations":[{"language":"{{DocumentLanguage}}","disableUpdates":false,"type":"proofingLanguage"},{"topMargin":"{{Form.Margins.TopMargin}}","rightMargin":"{{Form.Margins.RightMargin}}","bottomMargin":"{{Form.Margins.BottomMargin}}","leftMargin":"{{Form.Margins.LeftMargin}}","orientation":"{{Form.PageOrientation.PageOrientation}}","originalValues":{"topMargin":2438,"rightMargin":1134,"bottomMargin":1701,"leftMargin":1134,"gutter":0,"gutterPosition":"left","orientation":"portrait","paperWidth":11906,"paperHeight":16838,"headerFromEdge":601,"footerFromEdge":1077},"disableUpdates":false,"type":"pageSetup"},{"binding":"UserProfile.LogoW.LogoName","shapeName":"VDLogoHide","height":"{{UserProfile.LogoW.LogoHeight}}","namedSections":"all","namedPages":"all","leftOffset":"{{UserProfile.LogoW.LogoLeftOffset}}","horizontalRelativePosition":"page","topOffset":"{{UserProfile.LogoW.LogoTopOffset}}","verticalRelativePosition":"page","imageTextWrapping":"inFrontOfText","disableUpdates":false,"type":"imageHeader"},{"binding":"UserProfile.LogoW.TransportLogoName","shapeName":"TransportLogoHide","height":"{{UserProfile.LogoW.LogoHeight_Transport}}","namedSections":"first","namedPages":"first","leftOffset":"{{UserProfile.LogoW.LogoLeftOffsetBas_Transport}}","horizontalRelativePosition":"rightMargin","topOffset":"{{UserProfile.LogoW.LogoTopOffset_Transport}}","verticalRelativePosition":"bottomMargin","imageTextWrapping":"inFrontOfText","disableUpdates":false,"type":"imageHeader"},{"propertyName":"ShowTitle","propertyValue":"{{Form.DocumentTitle}}","disableUpdates":false,"type":"customDocumentProperty"}],"isBaseTemplate":false,"templateName":"Basis","templateDescription":"","enableDocumentContentUpdater":true,"version":"1.2"}]]></TemplafyTemplateConfiguration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C543B8-9355-4672-A0AB-A6D4873C6B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DFB70-1E74-4BB2-AC3A-2623927D71D6}">
  <ds:schemaRefs/>
</ds:datastoreItem>
</file>

<file path=customXml/itemProps3.xml><?xml version="1.0" encoding="utf-8"?>
<ds:datastoreItem xmlns:ds="http://schemas.openxmlformats.org/officeDocument/2006/customXml" ds:itemID="{DA82E262-D826-4F6C-AB91-036544954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dffc3-cd06-4864-b0c1-1b34da011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F1A21B-FFB5-4288-9EBE-02250259A60D}">
  <ds:schemaRefs>
    <ds:schemaRef ds:uri="http://www.software-innovation.no/growBusinessDocument"/>
  </ds:schemaRefs>
</ds:datastoreItem>
</file>

<file path=customXml/itemProps5.xml><?xml version="1.0" encoding="utf-8"?>
<ds:datastoreItem xmlns:ds="http://schemas.openxmlformats.org/officeDocument/2006/customXml" ds:itemID="{FA84AD4A-4C14-4257-8265-C6FDD072FB96}">
  <ds:schemaRefs/>
</ds:datastoreItem>
</file>

<file path=customXml/itemProps6.xml><?xml version="1.0" encoding="utf-8"?>
<ds:datastoreItem xmlns:ds="http://schemas.openxmlformats.org/officeDocument/2006/customXml" ds:itemID="{D8FE6F53-6FEC-45A9-85F8-744396D3CE8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e4dffc3-cd06-4864-b0c1-1b34da01161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20-09815-3 360-VD Basis 7571403_2_0.dotx</Template>
  <TotalTime>253</TotalTime>
  <Pages>5</Pages>
  <Words>391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Basis</vt:lpstr>
      <vt:lpstr>Brev</vt:lpstr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</dc:title>
  <dc:creator>Anne-Mette Nyhuus</dc:creator>
  <cp:lastModifiedBy>Anne-Mette Nyhuus</cp:lastModifiedBy>
  <cp:revision>16</cp:revision>
  <dcterms:created xsi:type="dcterms:W3CDTF">2021-12-09T09:58:00Z</dcterms:created>
  <dcterms:modified xsi:type="dcterms:W3CDTF">2022-03-24T09:06:00Z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NavigationPath">
    <vt:lpwstr>documents/_Basis</vt:lpwstr>
  </property>
  <property fmtid="{D5CDD505-2E9C-101B-9397-08002B2CF9AE}" pid="3" name="TemplafyAreasToUpdate">
    <vt:lpwstr>All</vt:lpwstr>
  </property>
  <property fmtid="{D5CDD505-2E9C-101B-9397-08002B2CF9AE}" pid="4" name="ContentTypeId">
    <vt:lpwstr>0x010100B43F5173E4800D4B833A41E3782D5C0A</vt:lpwstr>
  </property>
  <property fmtid="{D5CDD505-2E9C-101B-9397-08002B2CF9AE}" pid="5" name="templateFilePath">
    <vt:lpwstr>\\vdk-esdhfile01\docprod\templates\20-09815-3 360-VD Basis 7571403_2_0.dotx</vt:lpwstr>
  </property>
  <property fmtid="{D5CDD505-2E9C-101B-9397-08002B2CF9AE}" pid="6" name="filePathOneNote">
    <vt:lpwstr>\\vdk-esdhfile01\360users\onenote\vdnet\an6\</vt:lpwstr>
  </property>
  <property fmtid="{D5CDD505-2E9C-101B-9397-08002B2CF9AE}" pid="7" name="comment">
    <vt:lpwstr>Referat fra naboforum den 21. marts 2022
Møde 3</vt:lpwstr>
  </property>
  <property fmtid="{D5CDD505-2E9C-101B-9397-08002B2CF9AE}" pid="8" name="server">
    <vt:lpwstr>esdhnetprod</vt:lpwstr>
  </property>
  <property fmtid="{D5CDD505-2E9C-101B-9397-08002B2CF9AE}" pid="9" name="LandscapeFunctionality">
    <vt:lpwstr>Standard</vt:lpwstr>
  </property>
  <property fmtid="{D5CDD505-2E9C-101B-9397-08002B2CF9AE}" pid="10" name="StyleSetBasis">
    <vt:lpwstr>true</vt:lpwstr>
  </property>
  <property fmtid="{D5CDD505-2E9C-101B-9397-08002B2CF9AE}" pid="11" name="TemplafyTimeStamp">
    <vt:lpwstr>2020-01-24T10:21:46.1256507Z</vt:lpwstr>
  </property>
  <property fmtid="{D5CDD505-2E9C-101B-9397-08002B2CF9AE}" pid="12" name="TemplafyTenantId">
    <vt:lpwstr>vejdirektoratet</vt:lpwstr>
  </property>
  <property fmtid="{D5CDD505-2E9C-101B-9397-08002B2CF9AE}" pid="13" name="TemplafyTemplateId">
    <vt:lpwstr>636857504255400690</vt:lpwstr>
  </property>
  <property fmtid="{D5CDD505-2E9C-101B-9397-08002B2CF9AE}" pid="14" name="TemplafyUserProfileId">
    <vt:lpwstr>637196537463778143</vt:lpwstr>
  </property>
  <property fmtid="{D5CDD505-2E9C-101B-9397-08002B2CF9AE}" pid="15" name="TemplafyLanguageCode">
    <vt:lpwstr>da-DK</vt:lpwstr>
  </property>
  <property fmtid="{D5CDD505-2E9C-101B-9397-08002B2CF9AE}" pid="16" name="ShowTitle">
    <vt:lpwstr>true</vt:lpwstr>
  </property>
  <property fmtid="{D5CDD505-2E9C-101B-9397-08002B2CF9AE}" pid="17" name="docId">
    <vt:lpwstr>3311253</vt:lpwstr>
  </property>
  <property fmtid="{D5CDD505-2E9C-101B-9397-08002B2CF9AE}" pid="18" name="verId">
    <vt:lpwstr>2951658</vt:lpwstr>
  </property>
  <property fmtid="{D5CDD505-2E9C-101B-9397-08002B2CF9AE}" pid="19" name="fileVersionId">
    <vt:lpwstr>
    </vt:lpwstr>
  </property>
  <property fmtid="{D5CDD505-2E9C-101B-9397-08002B2CF9AE}" pid="20" name="sourceId">
    <vt:lpwstr>
    </vt:lpwstr>
  </property>
  <property fmtid="{D5CDD505-2E9C-101B-9397-08002B2CF9AE}" pid="21" name="templateId">
    <vt:lpwstr>200097</vt:lpwstr>
  </property>
  <property fmtid="{D5CDD505-2E9C-101B-9397-08002B2CF9AE}" pid="22" name="module">
    <vt:lpwstr>
    </vt:lpwstr>
  </property>
  <property fmtid="{D5CDD505-2E9C-101B-9397-08002B2CF9AE}" pid="23" name="customParams">
    <vt:lpwstr>
    </vt:lpwstr>
  </property>
  <property fmtid="{D5CDD505-2E9C-101B-9397-08002B2CF9AE}" pid="24" name="external">
    <vt:lpwstr>0</vt:lpwstr>
  </property>
  <property fmtid="{D5CDD505-2E9C-101B-9397-08002B2CF9AE}" pid="25" name="ExternalControlledCheckOut">
    <vt:lpwstr>
    </vt:lpwstr>
  </property>
  <property fmtid="{D5CDD505-2E9C-101B-9397-08002B2CF9AE}" pid="26" name="createdBy">
    <vt:lpwstr>Anne-Mette Nyhuus</vt:lpwstr>
  </property>
  <property fmtid="{D5CDD505-2E9C-101B-9397-08002B2CF9AE}" pid="27" name="modifiedBy">
    <vt:lpwstr>Christian Tolderlund</vt:lpwstr>
  </property>
  <property fmtid="{D5CDD505-2E9C-101B-9397-08002B2CF9AE}" pid="28" name="action">
    <vt:lpwstr>edit</vt:lpwstr>
  </property>
  <property fmtid="{D5CDD505-2E9C-101B-9397-08002B2CF9AE}" pid="29" name="serverName">
    <vt:lpwstr>esdhnetprod</vt:lpwstr>
  </property>
  <property fmtid="{D5CDD505-2E9C-101B-9397-08002B2CF9AE}" pid="30" name="protocol">
    <vt:lpwstr>off</vt:lpwstr>
  </property>
  <property fmtid="{D5CDD505-2E9C-101B-9397-08002B2CF9AE}" pid="31" name="site">
    <vt:lpwstr>/locator.aspx</vt:lpwstr>
  </property>
  <property fmtid="{D5CDD505-2E9C-101B-9397-08002B2CF9AE}" pid="32" name="externalUser">
    <vt:lpwstr>
    </vt:lpwstr>
  </property>
  <property fmtid="{D5CDD505-2E9C-101B-9397-08002B2CF9AE}" pid="33" name="currentVerId">
    <vt:lpwstr>2951658</vt:lpwstr>
  </property>
  <property name="filePath" fmtid="{D5CDD505-2E9C-101B-9397-08002B2CF9AE}" pid="38">
    <vt:lpwstr>C:\Windows\TEMP\Upload\</vt:lpwstr>
  </property>
  <property name="fileName" fmtid="{D5CDD505-2E9C-101B-9397-08002B2CF9AE}" pid="39">
    <vt:lpwstr>8da621e5-d833-4971-9a1a-1e6a3b31c763.DOCX</vt:lpwstr>
  </property>
  <property name="fileId" fmtid="{D5CDD505-2E9C-101B-9397-08002B2CF9AE}" pid="40">
    <vt:lpwstr>7822721</vt:lpwstr>
  </property>
  <property name="Operation" fmtid="{D5CDD505-2E9C-101B-9397-08002B2CF9AE}" pid="41">
    <vt:lpwstr>OpenFile</vt:lpwstr>
  </property>
</Properties>
</file>